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65386" w14:textId="46A6F972" w:rsidR="004B7E44" w:rsidRPr="00703C16" w:rsidRDefault="00F51920" w:rsidP="00495D8C">
      <w:pPr>
        <w:spacing w:line="240" w:lineRule="auto"/>
        <w:ind w:hanging="810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 xml:space="preserve">             </w:t>
      </w:r>
      <w:r w:rsidR="00F83837" w:rsidRPr="00703C16">
        <w:rPr>
          <w:rFonts w:ascii="Calibri" w:hAnsi="Calibri" w:cs="Calibri"/>
          <w:lang w:val="ka-GE"/>
        </w:rPr>
        <w:t xml:space="preserve">                     </w:t>
      </w:r>
    </w:p>
    <w:p w14:paraId="67E76E96" w14:textId="440F67E9" w:rsidR="00660DF7" w:rsidRPr="00703C16" w:rsidRDefault="00660DF7" w:rsidP="00BA0889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bookmarkStart w:id="0" w:name="_Toc26099390"/>
    </w:p>
    <w:p w14:paraId="1E123914" w14:textId="77777777" w:rsidR="00660DF7" w:rsidRPr="00703C16" w:rsidRDefault="00660DF7" w:rsidP="00BA0889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6C946CE0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36"/>
          <w:szCs w:val="26"/>
          <w:lang w:val="ka-GE" w:eastAsia="en-GB"/>
        </w:rPr>
      </w:pPr>
    </w:p>
    <w:p w14:paraId="1521C065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36"/>
          <w:szCs w:val="26"/>
          <w:lang w:val="ka-GE" w:eastAsia="en-GB"/>
        </w:rPr>
      </w:pPr>
    </w:p>
    <w:p w14:paraId="4ADE8F46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36"/>
          <w:szCs w:val="26"/>
          <w:lang w:val="ka-GE" w:eastAsia="en-GB"/>
        </w:rPr>
      </w:pPr>
    </w:p>
    <w:p w14:paraId="572B4D31" w14:textId="77777777" w:rsidR="00BA0889" w:rsidRPr="00703C16" w:rsidRDefault="00BA0889" w:rsidP="00BA0889">
      <w:pPr>
        <w:spacing w:after="160" w:line="259" w:lineRule="auto"/>
        <w:jc w:val="center"/>
        <w:rPr>
          <w:rFonts w:ascii="Calibri" w:eastAsia="Calibri" w:hAnsi="Calibri" w:cs="Calibri"/>
          <w:b/>
          <w:color w:val="auto"/>
          <w:sz w:val="22"/>
          <w:lang w:val="en-GB" w:eastAsia="en-GB"/>
        </w:rPr>
      </w:pPr>
      <w:proofErr w:type="gramStart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>ცირკულარული</w:t>
      </w:r>
      <w:proofErr w:type="gramEnd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>ქალაქები</w:t>
      </w:r>
      <w:proofErr w:type="spellEnd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>და</w:t>
      </w:r>
      <w:proofErr w:type="spellEnd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>რეგიონები</w:t>
      </w:r>
      <w:proofErr w:type="spellEnd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>საქართველოში</w:t>
      </w:r>
      <w:proofErr w:type="spellEnd"/>
      <w:r w:rsidRPr="00703C16">
        <w:rPr>
          <w:rFonts w:ascii="Calibri" w:eastAsia="Calibri" w:hAnsi="Calibri" w:cs="Calibri"/>
          <w:b/>
          <w:color w:val="auto"/>
          <w:sz w:val="22"/>
          <w:lang w:val="en-GB" w:eastAsia="en-GB"/>
        </w:rPr>
        <w:t>:</w:t>
      </w:r>
    </w:p>
    <w:p w14:paraId="333D25B2" w14:textId="77777777" w:rsidR="00BA0889" w:rsidRPr="00703C16" w:rsidRDefault="00BA0889" w:rsidP="00BA0889">
      <w:pPr>
        <w:spacing w:after="160" w:line="259" w:lineRule="auto"/>
        <w:jc w:val="center"/>
        <w:rPr>
          <w:rFonts w:ascii="Calibri" w:eastAsia="Calibri" w:hAnsi="Calibri" w:cs="Calibri"/>
          <w:color w:val="auto"/>
          <w:sz w:val="22"/>
          <w:lang w:val="en-GB" w:eastAsia="en-GB"/>
        </w:rPr>
      </w:pPr>
      <w:proofErr w:type="spellStart"/>
      <w:proofErr w:type="gram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ადგილობრივი</w:t>
      </w:r>
      <w:proofErr w:type="spellEnd"/>
      <w:proofErr w:type="gramEnd"/>
      <w:r w:rsidRPr="00703C16">
        <w:rPr>
          <w:rFonts w:ascii="Calibri" w:eastAsia="Calibri" w:hAnsi="Calibri" w:cs="Calibri"/>
          <w:color w:val="auto"/>
          <w:sz w:val="22"/>
          <w:lang w:val="ka-GE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უნარ-შესაძლებლობების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გაუმჯობესება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საქართველოს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რეგიონებში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ნარჩენების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პრევენციისა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და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ცირკულარული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ეკონომიკის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განვითარების</w:t>
      </w:r>
      <w:proofErr w:type="spellEnd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 xml:space="preserve"> </w:t>
      </w:r>
      <w:proofErr w:type="spellStart"/>
      <w:r w:rsidRPr="00703C16">
        <w:rPr>
          <w:rFonts w:ascii="Calibri" w:eastAsia="Calibri" w:hAnsi="Calibri" w:cs="Calibri"/>
          <w:color w:val="auto"/>
          <w:sz w:val="22"/>
          <w:lang w:val="en-GB" w:eastAsia="en-GB"/>
        </w:rPr>
        <w:t>ხელშეწყობისთვის</w:t>
      </w:r>
      <w:proofErr w:type="spellEnd"/>
    </w:p>
    <w:p w14:paraId="09E85C4F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36"/>
          <w:szCs w:val="26"/>
          <w:lang w:val="ka-GE" w:eastAsia="en-GB"/>
        </w:rPr>
      </w:pPr>
    </w:p>
    <w:p w14:paraId="4F8ACEDB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36"/>
          <w:szCs w:val="26"/>
          <w:lang w:val="ka-GE" w:eastAsia="en-GB"/>
        </w:rPr>
      </w:pPr>
    </w:p>
    <w:p w14:paraId="1B2E836C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40"/>
          <w:szCs w:val="40"/>
          <w:lang w:val="ka-GE" w:eastAsia="en-GB"/>
        </w:rPr>
      </w:pPr>
    </w:p>
    <w:p w14:paraId="6274943C" w14:textId="17E094AB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40"/>
          <w:szCs w:val="40"/>
          <w:lang w:val="ka-GE" w:eastAsia="en-GB"/>
        </w:rPr>
      </w:pPr>
      <w:r w:rsidRPr="00703C16">
        <w:rPr>
          <w:rFonts w:ascii="Calibri" w:eastAsia="Times New Roman" w:hAnsi="Calibri" w:cs="Calibri"/>
          <w:b/>
          <w:color w:val="auto"/>
          <w:sz w:val="40"/>
          <w:szCs w:val="40"/>
          <w:lang w:val="ka-GE" w:eastAsia="en-GB"/>
        </w:rPr>
        <w:t xml:space="preserve"> </w:t>
      </w:r>
      <w:r w:rsidRPr="00DF79D1">
        <w:rPr>
          <w:rFonts w:ascii="Calibri" w:eastAsia="Times New Roman" w:hAnsi="Calibri" w:cs="Calibri"/>
          <w:b/>
          <w:color w:val="00B050"/>
          <w:sz w:val="40"/>
          <w:szCs w:val="40"/>
          <w:lang w:val="ka-GE" w:eastAsia="en-GB"/>
        </w:rPr>
        <w:t xml:space="preserve">ფინანსური დახმარების კონკურსი არასამეწარმეო (არაკომერციული) იურიდიული პირებისთვის  </w:t>
      </w:r>
    </w:p>
    <w:p w14:paraId="2D679F02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32"/>
          <w:szCs w:val="32"/>
          <w:lang w:val="ka-GE" w:eastAsia="en-GB"/>
        </w:rPr>
      </w:pPr>
    </w:p>
    <w:p w14:paraId="7B4BE810" w14:textId="77777777" w:rsidR="00BA0889" w:rsidRPr="00DF79D1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Cs/>
          <w:color w:val="auto"/>
          <w:sz w:val="36"/>
          <w:szCs w:val="36"/>
          <w:lang w:val="ka-GE" w:eastAsia="en-GB"/>
        </w:rPr>
      </w:pPr>
      <w:r w:rsidRPr="00DF79D1">
        <w:rPr>
          <w:rFonts w:ascii="Calibri" w:eastAsia="Times New Roman" w:hAnsi="Calibri" w:cs="Calibri"/>
          <w:bCs/>
          <w:color w:val="auto"/>
          <w:sz w:val="36"/>
          <w:szCs w:val="36"/>
          <w:lang w:val="ka-GE" w:eastAsia="en-GB"/>
        </w:rPr>
        <w:t>ნარჩენების პრევენციისა და ცირკულარული ეკონომიკის ინოვაციური მიდგომები</w:t>
      </w:r>
    </w:p>
    <w:p w14:paraId="2A12B3F0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auto"/>
          <w:sz w:val="40"/>
          <w:szCs w:val="40"/>
          <w:lang w:val="ka-GE" w:eastAsia="en-GB"/>
        </w:rPr>
      </w:pPr>
    </w:p>
    <w:p w14:paraId="2A8DB70F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40"/>
          <w:szCs w:val="40"/>
          <w:lang w:val="ka-GE" w:eastAsia="en-GB"/>
        </w:rPr>
      </w:pPr>
    </w:p>
    <w:p w14:paraId="19B48F1F" w14:textId="009E80C2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40"/>
          <w:szCs w:val="40"/>
          <w:lang w:val="ka-GE" w:eastAsia="en-GB"/>
        </w:rPr>
      </w:pPr>
      <w:r w:rsidRPr="00703C16">
        <w:rPr>
          <w:rFonts w:ascii="Calibri" w:eastAsia="Times New Roman" w:hAnsi="Calibri" w:cs="Calibri"/>
          <w:b/>
          <w:color w:val="auto"/>
          <w:sz w:val="40"/>
          <w:szCs w:val="40"/>
          <w:lang w:val="ka-GE" w:eastAsia="en-GB"/>
        </w:rPr>
        <w:t>საპროექტო განაცხადის ფორმა</w:t>
      </w:r>
    </w:p>
    <w:p w14:paraId="3EE3557B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auto"/>
          <w:sz w:val="26"/>
          <w:szCs w:val="26"/>
          <w:lang w:val="ka-GE" w:eastAsia="en-GB"/>
        </w:rPr>
      </w:pPr>
    </w:p>
    <w:p w14:paraId="32531285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rPr>
          <w:rFonts w:ascii="Calibri" w:eastAsia="Times New Roman" w:hAnsi="Calibri" w:cs="Calibri"/>
          <w:color w:val="1C1E21"/>
          <w:szCs w:val="24"/>
          <w:shd w:val="clear" w:color="auto" w:fill="FFFFFF"/>
          <w:lang w:val="ka-GE" w:eastAsia="en-GB"/>
        </w:rPr>
      </w:pPr>
    </w:p>
    <w:p w14:paraId="37FA530E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1C1E21"/>
          <w:szCs w:val="24"/>
          <w:shd w:val="clear" w:color="auto" w:fill="FFFFFF"/>
          <w:lang w:val="ka-GE" w:eastAsia="en-GB"/>
        </w:rPr>
      </w:pPr>
    </w:p>
    <w:p w14:paraId="195118A7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1C1E21"/>
          <w:szCs w:val="24"/>
          <w:shd w:val="clear" w:color="auto" w:fill="FFFFFF"/>
          <w:lang w:val="ka-GE" w:eastAsia="en-GB"/>
        </w:rPr>
      </w:pPr>
    </w:p>
    <w:p w14:paraId="572B8CF8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ka-GE"/>
        </w:rPr>
      </w:pPr>
    </w:p>
    <w:p w14:paraId="2FB0A83F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ka-GE"/>
        </w:rPr>
      </w:pPr>
    </w:p>
    <w:p w14:paraId="2733391A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ka-GE"/>
        </w:rPr>
      </w:pPr>
    </w:p>
    <w:p w14:paraId="73226778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ka-GE"/>
        </w:rPr>
      </w:pPr>
    </w:p>
    <w:p w14:paraId="686A86E9" w14:textId="485E14A9" w:rsidR="00BA0889" w:rsidRPr="00703C16" w:rsidRDefault="00BA0889" w:rsidP="00791A18">
      <w:pPr>
        <w:tabs>
          <w:tab w:val="center" w:pos="4153"/>
          <w:tab w:val="right" w:pos="7688"/>
          <w:tab w:val="right" w:pos="8306"/>
        </w:tabs>
        <w:spacing w:line="240" w:lineRule="auto"/>
        <w:rPr>
          <w:rFonts w:ascii="Calibri" w:eastAsia="Times New Roman" w:hAnsi="Calibri" w:cs="Calibri"/>
          <w:i/>
          <w:color w:val="000000"/>
          <w:sz w:val="22"/>
          <w:lang w:val="ka-GE"/>
        </w:rPr>
      </w:pPr>
    </w:p>
    <w:p w14:paraId="59C69027" w14:textId="2532E9A1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000000"/>
          <w:sz w:val="22"/>
          <w:lang w:val="ka-GE"/>
        </w:rPr>
      </w:pPr>
      <w:r w:rsidRPr="00703C16">
        <w:rPr>
          <w:rFonts w:ascii="Calibri" w:eastAsia="Times New Roman" w:hAnsi="Calibri" w:cs="Calibri"/>
          <w:b/>
          <w:color w:val="000000"/>
          <w:sz w:val="22"/>
          <w:lang w:val="ka-GE"/>
        </w:rPr>
        <w:t>კახეთის რეგიონი და აჭარის ა</w:t>
      </w:r>
      <w:r w:rsidR="00AB3FC8">
        <w:rPr>
          <w:rFonts w:ascii="Calibri" w:eastAsia="Times New Roman" w:hAnsi="Calibri" w:cs="Calibri"/>
          <w:b/>
          <w:color w:val="000000"/>
          <w:sz w:val="22"/>
          <w:lang w:val="ka-GE"/>
        </w:rPr>
        <w:t>/</w:t>
      </w:r>
      <w:r w:rsidRPr="00703C16">
        <w:rPr>
          <w:rFonts w:ascii="Calibri" w:eastAsia="Times New Roman" w:hAnsi="Calibri" w:cs="Calibri"/>
          <w:b/>
          <w:color w:val="000000"/>
          <w:sz w:val="22"/>
          <w:lang w:val="ka-GE"/>
        </w:rPr>
        <w:t>რ</w:t>
      </w:r>
    </w:p>
    <w:p w14:paraId="31951D82" w14:textId="7777777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color w:val="000000"/>
          <w:sz w:val="22"/>
          <w:lang w:val="ka-GE"/>
        </w:rPr>
      </w:pPr>
    </w:p>
    <w:p w14:paraId="4099C8F0" w14:textId="719FBE37" w:rsidR="00BA0889" w:rsidRPr="00703C16" w:rsidRDefault="00BA0889" w:rsidP="00BA0889">
      <w:pPr>
        <w:tabs>
          <w:tab w:val="center" w:pos="4153"/>
          <w:tab w:val="right" w:pos="7688"/>
          <w:tab w:val="right" w:pos="8306"/>
        </w:tabs>
        <w:spacing w:line="240" w:lineRule="auto"/>
        <w:jc w:val="center"/>
        <w:rPr>
          <w:rFonts w:ascii="Calibri" w:eastAsia="Times New Roman" w:hAnsi="Calibri" w:cs="Calibri"/>
          <w:b/>
          <w:color w:val="000000"/>
          <w:sz w:val="22"/>
          <w:lang w:val="ka-GE"/>
        </w:rPr>
      </w:pPr>
      <w:r w:rsidRPr="00703C16">
        <w:rPr>
          <w:rFonts w:ascii="Calibri" w:eastAsia="Times New Roman" w:hAnsi="Calibri" w:cs="Calibri"/>
          <w:b/>
          <w:color w:val="000000"/>
          <w:sz w:val="22"/>
          <w:lang w:val="ka-GE"/>
        </w:rPr>
        <w:t>202</w:t>
      </w:r>
      <w:r w:rsidR="00EF4B5F">
        <w:rPr>
          <w:rFonts w:ascii="Calibri" w:eastAsia="Times New Roman" w:hAnsi="Calibri" w:cs="Calibri"/>
          <w:b/>
          <w:color w:val="000000"/>
          <w:sz w:val="22"/>
          <w:lang w:val="ka-GE"/>
        </w:rPr>
        <w:t>6</w:t>
      </w:r>
      <w:r w:rsidRPr="00703C16">
        <w:rPr>
          <w:rFonts w:ascii="Calibri" w:eastAsia="Times New Roman" w:hAnsi="Calibri" w:cs="Calibri"/>
          <w:b/>
          <w:color w:val="000000"/>
          <w:sz w:val="22"/>
          <w:lang w:val="ka-GE"/>
        </w:rPr>
        <w:t xml:space="preserve"> წელი</w:t>
      </w:r>
    </w:p>
    <w:p w14:paraId="3E098EB9" w14:textId="12DB382F" w:rsidR="00BA0889" w:rsidRPr="00703C16" w:rsidRDefault="00BA0889">
      <w:pPr>
        <w:spacing w:after="200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br w:type="page"/>
      </w:r>
    </w:p>
    <w:p w14:paraId="12AF2781" w14:textId="5FDE97BA" w:rsidR="004B7E44" w:rsidRPr="00703C16" w:rsidRDefault="00791A18" w:rsidP="000D3F85">
      <w:pPr>
        <w:spacing w:line="240" w:lineRule="auto"/>
        <w:rPr>
          <w:rFonts w:ascii="Calibri" w:hAnsi="Calibri" w:cs="Calibri"/>
          <w:b/>
          <w:color w:val="auto"/>
          <w:sz w:val="20"/>
          <w:szCs w:val="20"/>
          <w:lang w:val="ka-GE"/>
        </w:rPr>
      </w:pPr>
      <w:r w:rsidRPr="00703C16">
        <w:rPr>
          <w:rFonts w:ascii="Calibri" w:hAnsi="Calibri" w:cs="Calibri"/>
          <w:b/>
          <w:color w:val="auto"/>
          <w:lang w:val="ka-GE"/>
        </w:rPr>
        <w:lastRenderedPageBreak/>
        <w:t>საპროექტო განაცხადის</w:t>
      </w:r>
      <w:r w:rsidR="00392C57" w:rsidRPr="00703C16">
        <w:rPr>
          <w:rFonts w:ascii="Calibri" w:hAnsi="Calibri" w:cs="Calibri"/>
          <w:b/>
          <w:color w:val="auto"/>
          <w:lang w:val="ka-GE"/>
        </w:rPr>
        <w:t xml:space="preserve"> ფორმატი</w:t>
      </w:r>
      <w:bookmarkEnd w:id="0"/>
      <w:r w:rsidR="00023C55" w:rsidRPr="00703C16">
        <w:rPr>
          <w:rFonts w:ascii="Calibri" w:hAnsi="Calibri" w:cs="Calibri"/>
          <w:b/>
          <w:color w:val="auto"/>
          <w:lang w:val="ka-GE"/>
        </w:rPr>
        <w:br/>
      </w:r>
    </w:p>
    <w:p w14:paraId="0E8A97BF" w14:textId="51715247" w:rsidR="00B76C80" w:rsidRPr="00703C16" w:rsidRDefault="00EC371F" w:rsidP="00D91C05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>
        <w:rPr>
          <w:rFonts w:ascii="Calibri" w:hAnsi="Calibri" w:cs="Calibri"/>
          <w:lang w:val="ka-GE"/>
        </w:rPr>
        <w:t>საპროექტო</w:t>
      </w:r>
      <w:r w:rsidR="006F3A71" w:rsidRPr="00703C16">
        <w:rPr>
          <w:rFonts w:ascii="Calibri" w:hAnsi="Calibri" w:cs="Calibri"/>
          <w:lang w:val="ka-GE"/>
        </w:rPr>
        <w:t xml:space="preserve"> წინადადება</w:t>
      </w:r>
      <w:r w:rsidR="00392C57" w:rsidRPr="00703C16">
        <w:rPr>
          <w:rFonts w:ascii="Calibri" w:hAnsi="Calibri" w:cs="Calibri"/>
          <w:lang w:val="ka-GE"/>
        </w:rPr>
        <w:t xml:space="preserve"> უნდა </w:t>
      </w:r>
      <w:r w:rsidR="00AB3FC8">
        <w:rPr>
          <w:rFonts w:ascii="Calibri" w:hAnsi="Calibri" w:cs="Calibri"/>
          <w:lang w:val="ka-GE"/>
        </w:rPr>
        <w:t>მომზადდეს</w:t>
      </w:r>
      <w:r w:rsidR="00392C57" w:rsidRPr="00703C16">
        <w:rPr>
          <w:rFonts w:ascii="Calibri" w:hAnsi="Calibri" w:cs="Calibri"/>
          <w:lang w:val="ka-GE"/>
        </w:rPr>
        <w:t xml:space="preserve"> </w:t>
      </w:r>
      <w:r w:rsidR="00392C57" w:rsidRPr="00703C16">
        <w:rPr>
          <w:rFonts w:ascii="Calibri" w:hAnsi="Calibri" w:cs="Calibri"/>
          <w:b/>
          <w:lang w:val="ka-GE"/>
        </w:rPr>
        <w:t>ქართულ ენაზე</w:t>
      </w:r>
      <w:r w:rsidR="00F51920" w:rsidRPr="00703C16">
        <w:rPr>
          <w:rFonts w:ascii="Calibri" w:hAnsi="Calibri" w:cs="Calibri"/>
          <w:lang w:val="ka-GE"/>
        </w:rPr>
        <w:t>;</w:t>
      </w:r>
    </w:p>
    <w:p w14:paraId="2D4922BC" w14:textId="13D937A2" w:rsidR="00A92269" w:rsidRPr="00703C16" w:rsidRDefault="003A5AFC" w:rsidP="00CB1F4C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>სრულყოფილ</w:t>
      </w:r>
      <w:r w:rsidR="00B76C80" w:rsidRPr="00703C16">
        <w:rPr>
          <w:rFonts w:ascii="Calibri" w:hAnsi="Calibri" w:cs="Calibri"/>
          <w:lang w:val="ka-GE"/>
        </w:rPr>
        <w:t>ად შევსებული</w:t>
      </w:r>
      <w:r w:rsidRPr="00703C16">
        <w:rPr>
          <w:rFonts w:ascii="Calibri" w:hAnsi="Calibri" w:cs="Calibri"/>
          <w:lang w:val="ka-GE"/>
        </w:rPr>
        <w:t xml:space="preserve"> </w:t>
      </w:r>
      <w:r w:rsidR="004E5BA3" w:rsidRPr="00703C16">
        <w:rPr>
          <w:rFonts w:ascii="Calibri" w:hAnsi="Calibri" w:cs="Calibri"/>
          <w:b/>
          <w:lang w:val="ka-GE"/>
        </w:rPr>
        <w:t>საპროექტო განაცხადის ფორმა</w:t>
      </w:r>
      <w:r w:rsidR="006D2483" w:rsidRPr="00703C16">
        <w:rPr>
          <w:rFonts w:ascii="Calibri" w:hAnsi="Calibri" w:cs="Calibri"/>
          <w:lang w:val="ka-GE"/>
        </w:rPr>
        <w:t xml:space="preserve">, </w:t>
      </w:r>
      <w:r w:rsidR="006D2483" w:rsidRPr="00703C16">
        <w:rPr>
          <w:rFonts w:ascii="Calibri" w:hAnsi="Calibri" w:cs="Calibri"/>
          <w:b/>
          <w:lang w:val="ka-GE"/>
        </w:rPr>
        <w:t>ბიუჯეტ</w:t>
      </w:r>
      <w:r w:rsidR="00AB3FC8">
        <w:rPr>
          <w:rFonts w:ascii="Calibri" w:hAnsi="Calibri" w:cs="Calibri"/>
          <w:b/>
          <w:lang w:val="ka-GE"/>
        </w:rPr>
        <w:t xml:space="preserve">ი </w:t>
      </w:r>
      <w:r w:rsidR="006D2483" w:rsidRPr="00703C16">
        <w:rPr>
          <w:rFonts w:ascii="Calibri" w:hAnsi="Calibri" w:cs="Calibri"/>
          <w:b/>
          <w:lang w:val="ka-GE"/>
        </w:rPr>
        <w:t>და სხვა</w:t>
      </w:r>
      <w:r w:rsidR="00AB3FC8">
        <w:rPr>
          <w:rFonts w:ascii="Calibri" w:hAnsi="Calibri" w:cs="Calibri"/>
          <w:b/>
          <w:lang w:val="ka-GE"/>
        </w:rPr>
        <w:t xml:space="preserve"> მოთხოვნილი</w:t>
      </w:r>
      <w:r w:rsidR="006D2483" w:rsidRPr="00703C16">
        <w:rPr>
          <w:rFonts w:ascii="Calibri" w:hAnsi="Calibri" w:cs="Calibri"/>
          <w:b/>
          <w:lang w:val="ka-GE"/>
        </w:rPr>
        <w:t xml:space="preserve"> დანართებ</w:t>
      </w:r>
      <w:r w:rsidR="00AB3FC8">
        <w:rPr>
          <w:rFonts w:ascii="Calibri" w:hAnsi="Calibri" w:cs="Calibri"/>
          <w:b/>
          <w:lang w:val="ka-GE"/>
        </w:rPr>
        <w:t>ი</w:t>
      </w:r>
      <w:r w:rsidR="006D2483" w:rsidRPr="00703C16">
        <w:rPr>
          <w:rFonts w:ascii="Calibri" w:hAnsi="Calibri" w:cs="Calibri"/>
          <w:lang w:val="ka-GE"/>
        </w:rPr>
        <w:t>,</w:t>
      </w:r>
      <w:r w:rsidRPr="00703C16">
        <w:rPr>
          <w:rFonts w:ascii="Calibri" w:hAnsi="Calibri" w:cs="Calibri"/>
          <w:lang w:val="ka-GE"/>
        </w:rPr>
        <w:t xml:space="preserve"> უნდა გამოგზავნოთ</w:t>
      </w:r>
      <w:r w:rsidR="00A92269" w:rsidRPr="00703C16">
        <w:rPr>
          <w:rFonts w:ascii="Calibri" w:hAnsi="Calibri" w:cs="Calibri"/>
          <w:lang w:val="ka-GE"/>
        </w:rPr>
        <w:t xml:space="preserve"> ელექტრონულად, ხელმოწერილი ან/და არსებობის შემთხვევაში ბეჭდით დამოწმებული</w:t>
      </w:r>
      <w:r w:rsidR="00EF4B5F">
        <w:rPr>
          <w:rFonts w:ascii="Calibri" w:hAnsi="Calibri" w:cs="Calibri"/>
          <w:lang w:val="ka-GE"/>
        </w:rPr>
        <w:t xml:space="preserve"> </w:t>
      </w:r>
      <w:r w:rsidR="00EF4B5F" w:rsidRPr="00DF79D1">
        <w:rPr>
          <w:rFonts w:ascii="Calibri" w:hAnsi="Calibri" w:cs="Calibri"/>
          <w:b/>
          <w:lang w:val="ka-GE"/>
        </w:rPr>
        <w:t>(word და pdf ფორმატში)</w:t>
      </w:r>
      <w:r w:rsidR="00A92269" w:rsidRPr="00703C16">
        <w:rPr>
          <w:rFonts w:ascii="Calibri" w:hAnsi="Calibri" w:cs="Calibri"/>
          <w:lang w:val="ka-GE"/>
        </w:rPr>
        <w:t>, შემდეგ ელ.ფოსტაზე</w:t>
      </w:r>
      <w:r w:rsidR="00F51920" w:rsidRPr="00703C16">
        <w:rPr>
          <w:rFonts w:ascii="Calibri" w:hAnsi="Calibri" w:cs="Calibri"/>
          <w:lang w:val="ka-GE"/>
        </w:rPr>
        <w:t xml:space="preserve"> - </w:t>
      </w:r>
      <w:hyperlink r:id="rId8" w:history="1">
        <w:r w:rsidR="001D29D0" w:rsidRPr="00703C16">
          <w:rPr>
            <w:rStyle w:val="Hyperlink"/>
            <w:rFonts w:ascii="Calibri" w:hAnsi="Calibri" w:cs="Calibri"/>
            <w:b/>
            <w:bCs/>
            <w:color w:val="0070C0"/>
            <w:lang w:val="ka-GE"/>
          </w:rPr>
          <w:t>grants@cenn.org</w:t>
        </w:r>
      </w:hyperlink>
    </w:p>
    <w:p w14:paraId="0C92BFDD" w14:textId="553FBE52" w:rsidR="00392C57" w:rsidRPr="00703C16" w:rsidRDefault="00A92269" w:rsidP="006827E3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 xml:space="preserve">გთხოვთ, </w:t>
      </w:r>
      <w:r w:rsidRPr="00DF79D1">
        <w:rPr>
          <w:rFonts w:ascii="Calibri" w:hAnsi="Calibri" w:cs="Calibri"/>
          <w:b/>
          <w:bCs/>
          <w:lang w:val="ka-GE"/>
        </w:rPr>
        <w:t>მეილის სათაურის ველში</w:t>
      </w:r>
      <w:r w:rsidRPr="00703C16">
        <w:rPr>
          <w:rFonts w:ascii="Calibri" w:hAnsi="Calibri" w:cs="Calibri"/>
          <w:lang w:val="ka-GE"/>
        </w:rPr>
        <w:t xml:space="preserve"> მიუთითეთ შემდეგი: </w:t>
      </w:r>
      <w:r w:rsidR="00295CF1" w:rsidRPr="00703C16">
        <w:rPr>
          <w:rFonts w:ascii="Calibri" w:hAnsi="Calibri" w:cs="Calibri"/>
          <w:b/>
          <w:lang w:val="ka-GE"/>
        </w:rPr>
        <w:t>EU-CCRG - საპროექტო განაცხადი</w:t>
      </w:r>
      <w:r w:rsidR="00FE2831" w:rsidRPr="00703C16">
        <w:rPr>
          <w:rFonts w:ascii="Calibri" w:hAnsi="Calibri" w:cs="Calibri"/>
          <w:b/>
          <w:lang w:val="ka-GE"/>
        </w:rPr>
        <w:t>;</w:t>
      </w:r>
    </w:p>
    <w:p w14:paraId="74D74BD6" w14:textId="33122744" w:rsidR="00392C57" w:rsidRPr="00703C16" w:rsidRDefault="00392C57" w:rsidP="00D91C05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 xml:space="preserve">ფონტის ფერი: </w:t>
      </w:r>
      <w:r w:rsidRPr="00703C16">
        <w:rPr>
          <w:rFonts w:ascii="Calibri" w:hAnsi="Calibri" w:cs="Calibri"/>
          <w:b/>
          <w:lang w:val="ka-GE"/>
        </w:rPr>
        <w:t>შავი</w:t>
      </w:r>
      <w:r w:rsidR="00F51920" w:rsidRPr="00703C16">
        <w:rPr>
          <w:rFonts w:ascii="Calibri" w:hAnsi="Calibri" w:cs="Calibri"/>
          <w:lang w:val="ka-GE"/>
        </w:rPr>
        <w:t>;</w:t>
      </w:r>
    </w:p>
    <w:p w14:paraId="028546AF" w14:textId="02313F9A" w:rsidR="00392C57" w:rsidRPr="00703C16" w:rsidRDefault="00392C57" w:rsidP="00D91C05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 xml:space="preserve">ფონტის ზომა: </w:t>
      </w:r>
      <w:r w:rsidR="00512B74" w:rsidRPr="00703C16">
        <w:rPr>
          <w:rFonts w:ascii="Calibri" w:hAnsi="Calibri" w:cs="Calibri"/>
          <w:b/>
          <w:lang w:val="ka-GE"/>
        </w:rPr>
        <w:t>11</w:t>
      </w:r>
      <w:r w:rsidRPr="00703C16">
        <w:rPr>
          <w:rFonts w:ascii="Calibri" w:hAnsi="Calibri" w:cs="Calibri"/>
          <w:lang w:val="ka-GE"/>
        </w:rPr>
        <w:t xml:space="preserve"> (გარდა საკითხების სათაურებისა</w:t>
      </w:r>
      <w:r w:rsidR="00495D8C" w:rsidRPr="00703C16">
        <w:rPr>
          <w:rFonts w:ascii="Calibri" w:hAnsi="Calibri" w:cs="Calibri"/>
          <w:lang w:val="ka-GE"/>
        </w:rPr>
        <w:t xml:space="preserve">, </w:t>
      </w:r>
      <w:r w:rsidR="009312C8" w:rsidRPr="00703C16">
        <w:rPr>
          <w:rFonts w:ascii="Calibri" w:hAnsi="Calibri" w:cs="Calibri"/>
          <w:lang w:val="ka-GE"/>
        </w:rPr>
        <w:t xml:space="preserve">ამასთან, </w:t>
      </w:r>
      <w:r w:rsidRPr="00703C16">
        <w:rPr>
          <w:rFonts w:ascii="Calibri" w:hAnsi="Calibri" w:cs="Calibri"/>
          <w:lang w:val="ka-GE"/>
        </w:rPr>
        <w:t>გამონაკლისს წარმოადგენს დანართების სახით წარმოდგენილი დოკუმენტაცია</w:t>
      </w:r>
      <w:r w:rsidR="00F51920" w:rsidRPr="00703C16">
        <w:rPr>
          <w:rFonts w:ascii="Calibri" w:hAnsi="Calibri" w:cs="Calibri"/>
          <w:lang w:val="ka-GE"/>
        </w:rPr>
        <w:t>);</w:t>
      </w:r>
    </w:p>
    <w:p w14:paraId="4DF55774" w14:textId="403A1DD1" w:rsidR="00392C57" w:rsidRPr="00703C16" w:rsidRDefault="00392C57" w:rsidP="00D91C05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>სტრიქონებს შორის დაშორება</w:t>
      </w:r>
      <w:r w:rsidR="009312C8" w:rsidRPr="00703C16">
        <w:rPr>
          <w:rFonts w:ascii="Calibri" w:hAnsi="Calibri" w:cs="Calibri"/>
          <w:lang w:val="ka-GE"/>
        </w:rPr>
        <w:t xml:space="preserve">: </w:t>
      </w:r>
      <w:r w:rsidR="009312C8" w:rsidRPr="00703C16">
        <w:rPr>
          <w:rFonts w:ascii="Calibri" w:hAnsi="Calibri" w:cs="Calibri"/>
          <w:b/>
          <w:lang w:val="ka-GE"/>
        </w:rPr>
        <w:t>1</w:t>
      </w:r>
      <w:r w:rsidRPr="00703C16">
        <w:rPr>
          <w:rFonts w:ascii="Calibri" w:hAnsi="Calibri" w:cs="Calibri"/>
          <w:lang w:val="ka-GE"/>
        </w:rPr>
        <w:t>;</w:t>
      </w:r>
    </w:p>
    <w:p w14:paraId="5828D99A" w14:textId="3D11E3AC" w:rsidR="00392C57" w:rsidRPr="00703C16" w:rsidRDefault="00392C57" w:rsidP="00D91C05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>ცხრილები, დიაგრამები და სქემები</w:t>
      </w:r>
      <w:r w:rsidR="00A04FFF" w:rsidRPr="00703C16">
        <w:rPr>
          <w:rFonts w:ascii="Calibri" w:hAnsi="Calibri" w:cs="Calibri"/>
          <w:lang w:val="ka-GE"/>
        </w:rPr>
        <w:t>:</w:t>
      </w:r>
      <w:r w:rsidRPr="00703C16">
        <w:rPr>
          <w:rFonts w:ascii="Calibri" w:hAnsi="Calibri" w:cs="Calibri"/>
          <w:lang w:val="ka-GE"/>
        </w:rPr>
        <w:t xml:space="preserve"> </w:t>
      </w:r>
      <w:r w:rsidR="003F53E8">
        <w:rPr>
          <w:rFonts w:ascii="Calibri" w:hAnsi="Calibri" w:cs="Calibri"/>
          <w:lang w:val="ka-GE"/>
        </w:rPr>
        <w:t>საპროექტო</w:t>
      </w:r>
      <w:r w:rsidR="00D91C05" w:rsidRPr="00703C16">
        <w:rPr>
          <w:rFonts w:ascii="Calibri" w:hAnsi="Calibri" w:cs="Calibri"/>
          <w:lang w:val="ka-GE"/>
        </w:rPr>
        <w:t xml:space="preserve"> წინადადებაში </w:t>
      </w:r>
      <w:r w:rsidRPr="00703C16">
        <w:rPr>
          <w:rFonts w:ascii="Calibri" w:hAnsi="Calibri" w:cs="Calibri"/>
          <w:lang w:val="ka-GE"/>
        </w:rPr>
        <w:t>არსებული ყველა ცხრილი, დიაგრამა და სქემა უნდა იყოს დასათაურებული</w:t>
      </w:r>
      <w:r w:rsidR="00F51920" w:rsidRPr="00703C16">
        <w:rPr>
          <w:rFonts w:ascii="Calibri" w:hAnsi="Calibri" w:cs="Calibri"/>
          <w:lang w:val="ka-GE"/>
        </w:rPr>
        <w:t>;</w:t>
      </w:r>
    </w:p>
    <w:p w14:paraId="3230DF55" w14:textId="3A8435A6" w:rsidR="00392C57" w:rsidRPr="00703C16" w:rsidRDefault="00392C57" w:rsidP="00D91C05">
      <w:pPr>
        <w:pStyle w:val="ListParagraph"/>
        <w:numPr>
          <w:ilvl w:val="0"/>
          <w:numId w:val="1"/>
        </w:numPr>
        <w:spacing w:after="200" w:line="240" w:lineRule="auto"/>
        <w:ind w:left="357" w:hanging="357"/>
        <w:contextualSpacing w:val="0"/>
        <w:jc w:val="both"/>
        <w:rPr>
          <w:rFonts w:ascii="Calibri" w:hAnsi="Calibri" w:cs="Calibri"/>
          <w:lang w:val="ka-GE"/>
        </w:rPr>
      </w:pPr>
      <w:r w:rsidRPr="00703C16">
        <w:rPr>
          <w:rFonts w:ascii="Calibri" w:hAnsi="Calibri" w:cs="Calibri"/>
          <w:lang w:val="ka-GE"/>
        </w:rPr>
        <w:t>ცხრილებში, დიაგრამებსა და სქემებში გამოყენებული ფონტის ზომა არ არის დადგენილი, თუმცა</w:t>
      </w:r>
      <w:r w:rsidR="00A04FFF" w:rsidRPr="00703C16">
        <w:rPr>
          <w:rFonts w:ascii="Calibri" w:hAnsi="Calibri" w:cs="Calibri"/>
          <w:lang w:val="ka-GE"/>
        </w:rPr>
        <w:t>,</w:t>
      </w:r>
      <w:r w:rsidRPr="00703C16">
        <w:rPr>
          <w:rFonts w:ascii="Calibri" w:hAnsi="Calibri" w:cs="Calibri"/>
          <w:lang w:val="ka-GE"/>
        </w:rPr>
        <w:t xml:space="preserve"> ყველა დასახელება და რიცხვი უნდა იკითხებოდეს</w:t>
      </w:r>
      <w:r w:rsidR="00AD0CCE" w:rsidRPr="00703C16">
        <w:rPr>
          <w:rFonts w:ascii="Calibri" w:hAnsi="Calibri" w:cs="Calibri"/>
          <w:lang w:val="ka-GE"/>
        </w:rPr>
        <w:t>.</w:t>
      </w:r>
    </w:p>
    <w:p w14:paraId="17F4996C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1DAE7A09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498C6EC8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2B82BB62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515B7871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3D2858B9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4FE08A99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7431DDCE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381719F4" w14:textId="77777777" w:rsidR="00172B5D" w:rsidRPr="00703C16" w:rsidRDefault="00172B5D" w:rsidP="002066CD">
      <w:pPr>
        <w:spacing w:after="2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694B71B1" w14:textId="77777777" w:rsidR="00A04FFF" w:rsidRPr="00703C16" w:rsidRDefault="00A04FFF" w:rsidP="002066CD">
      <w:pPr>
        <w:spacing w:after="200" w:line="240" w:lineRule="auto"/>
        <w:rPr>
          <w:rFonts w:ascii="Calibri" w:hAnsi="Calibri" w:cs="Calibri"/>
          <w:b/>
          <w:caps/>
          <w:color w:val="auto"/>
          <w:lang w:val="ka-GE"/>
        </w:rPr>
      </w:pPr>
      <w:bookmarkStart w:id="1" w:name="_Toc26099391"/>
      <w:r w:rsidRPr="00703C16">
        <w:rPr>
          <w:rFonts w:ascii="Calibri" w:hAnsi="Calibri" w:cs="Calibri"/>
          <w:b/>
          <w:caps/>
          <w:color w:val="auto"/>
          <w:lang w:val="ka-GE"/>
        </w:rPr>
        <w:br w:type="page"/>
      </w:r>
    </w:p>
    <w:bookmarkEnd w:id="1"/>
    <w:p w14:paraId="0081296A" w14:textId="55E61B4E" w:rsidR="00942505" w:rsidRPr="00703C16" w:rsidRDefault="00F51920" w:rsidP="009304F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lastRenderedPageBreak/>
        <w:t>1</w:t>
      </w:r>
      <w:r w:rsidR="00990ED5" w:rsidRPr="00703C16">
        <w:rPr>
          <w:rFonts w:ascii="Calibri" w:hAnsi="Calibri" w:cs="Calibri"/>
          <w:b/>
          <w:caps/>
          <w:color w:val="auto"/>
          <w:lang w:val="ka-GE"/>
        </w:rPr>
        <w:t>. ინფორმაცია განმცხადებლის შესახებ</w:t>
      </w:r>
      <w:r w:rsidR="00942505" w:rsidRPr="00703C16">
        <w:rPr>
          <w:rFonts w:ascii="Calibri" w:eastAsiaTheme="minorHAnsi" w:hAnsi="Calibri" w:cs="Calibri"/>
          <w:color w:val="auto"/>
          <w:sz w:val="22"/>
          <w:lang w:val="ka-GE"/>
        </w:rPr>
        <w:br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942505" w:rsidRPr="00703C16" w14:paraId="4E790115" w14:textId="77777777" w:rsidTr="006651AA">
        <w:trPr>
          <w:trHeight w:val="574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61E77AF" w14:textId="39C1102D" w:rsidR="00942505" w:rsidRPr="00703C16" w:rsidRDefault="009304F1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ორგანიზაციის დასახელება</w:t>
            </w:r>
          </w:p>
        </w:tc>
        <w:tc>
          <w:tcPr>
            <w:tcW w:w="7087" w:type="dxa"/>
            <w:vAlign w:val="center"/>
          </w:tcPr>
          <w:p w14:paraId="09E26CEA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942505" w:rsidRPr="00703C16" w14:paraId="37819FA5" w14:textId="77777777" w:rsidTr="006651AA">
        <w:trPr>
          <w:trHeight w:val="546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32B65B0" w14:textId="3E966D35" w:rsidR="00942505" w:rsidRPr="00703C16" w:rsidRDefault="00190507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საიდენტიფიკაციო კოდი</w:t>
            </w:r>
          </w:p>
        </w:tc>
        <w:tc>
          <w:tcPr>
            <w:tcW w:w="7087" w:type="dxa"/>
            <w:vAlign w:val="center"/>
          </w:tcPr>
          <w:p w14:paraId="02E8C95D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942505" w:rsidRPr="00703C16" w14:paraId="128D4DE5" w14:textId="77777777" w:rsidTr="006651AA">
        <w:trPr>
          <w:trHeight w:val="568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2D652E4" w14:textId="2BE86272" w:rsidR="00942505" w:rsidRPr="00703C16" w:rsidRDefault="00190507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 xml:space="preserve">დაარსების </w:t>
            </w:r>
            <w:r w:rsidR="00BF5CB3"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თარიღი</w:t>
            </w:r>
          </w:p>
        </w:tc>
        <w:tc>
          <w:tcPr>
            <w:tcW w:w="7087" w:type="dxa"/>
            <w:vAlign w:val="center"/>
          </w:tcPr>
          <w:p w14:paraId="7336A60E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ED0F2E" w:rsidRPr="00703C16" w14:paraId="216CA169" w14:textId="77777777" w:rsidTr="006651AA">
        <w:trPr>
          <w:trHeight w:val="52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C5769A7" w14:textId="5F78EF04" w:rsidR="00ED0F2E" w:rsidRPr="00703C16" w:rsidRDefault="00ED0F2E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ორგანიზაციის სტატუსი</w:t>
            </w:r>
          </w:p>
        </w:tc>
        <w:tc>
          <w:tcPr>
            <w:tcW w:w="7087" w:type="dxa"/>
            <w:vAlign w:val="center"/>
          </w:tcPr>
          <w:p w14:paraId="107CDE66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942505" w:rsidRPr="00703C16" w14:paraId="1F8E494C" w14:textId="77777777" w:rsidTr="006651AA">
        <w:trPr>
          <w:trHeight w:val="548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967B479" w14:textId="77777777" w:rsidR="00942505" w:rsidRPr="00703C16" w:rsidRDefault="00BF5CB3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მისამართი (ფაქტობრივი)</w:t>
            </w:r>
          </w:p>
        </w:tc>
        <w:tc>
          <w:tcPr>
            <w:tcW w:w="7087" w:type="dxa"/>
            <w:vAlign w:val="center"/>
          </w:tcPr>
          <w:p w14:paraId="7A8370E0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6E476F" w:rsidRPr="00703C16" w14:paraId="135F88B7" w14:textId="77777777" w:rsidTr="006651AA">
        <w:trPr>
          <w:trHeight w:val="548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2303140" w14:textId="4EEB7F4B" w:rsidR="006E476F" w:rsidRPr="00703C16" w:rsidRDefault="006E476F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საკონტაქტო პირი</w:t>
            </w:r>
          </w:p>
        </w:tc>
        <w:tc>
          <w:tcPr>
            <w:tcW w:w="7087" w:type="dxa"/>
            <w:vAlign w:val="center"/>
          </w:tcPr>
          <w:p w14:paraId="3DDE473B" w14:textId="77777777" w:rsidR="006E476F" w:rsidRPr="00703C16" w:rsidRDefault="006E476F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942505" w:rsidRPr="00703C16" w14:paraId="446D3C28" w14:textId="77777777" w:rsidTr="006651AA">
        <w:trPr>
          <w:trHeight w:val="57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09EAF45" w14:textId="0BA324DB" w:rsidR="00942505" w:rsidRPr="00703C16" w:rsidRDefault="006E476F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 xml:space="preserve">საკონტატქტო </w:t>
            </w:r>
            <w:r w:rsidR="00BF5CB3"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ტელეფონი</w:t>
            </w:r>
          </w:p>
        </w:tc>
        <w:tc>
          <w:tcPr>
            <w:tcW w:w="7087" w:type="dxa"/>
            <w:vAlign w:val="center"/>
          </w:tcPr>
          <w:p w14:paraId="52B6A88E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942505" w:rsidRPr="00703C16" w14:paraId="6E09856B" w14:textId="77777777" w:rsidTr="006651AA">
        <w:trPr>
          <w:trHeight w:val="5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DA9ABF1" w14:textId="77777777" w:rsidR="00942505" w:rsidRPr="00703C16" w:rsidRDefault="00BF5CB3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ელ. ფოსტა</w:t>
            </w:r>
          </w:p>
        </w:tc>
        <w:tc>
          <w:tcPr>
            <w:tcW w:w="7087" w:type="dxa"/>
            <w:vAlign w:val="center"/>
          </w:tcPr>
          <w:p w14:paraId="6135F51F" w14:textId="77777777" w:rsidR="008F4291" w:rsidRPr="00703C16" w:rsidRDefault="008F4291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AB3FC8" w:rsidRPr="00703C16" w14:paraId="45C8B470" w14:textId="77777777" w:rsidTr="006651AA">
        <w:trPr>
          <w:trHeight w:val="5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1F207E1" w14:textId="69FEEE88" w:rsidR="00AB3FC8" w:rsidRPr="00703C16" w:rsidRDefault="00AB3FC8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ვებგვერდი/ სოციალური მედიის გვერდი (არსებობის შემთხვევაში)</w:t>
            </w:r>
          </w:p>
        </w:tc>
        <w:tc>
          <w:tcPr>
            <w:tcW w:w="7087" w:type="dxa"/>
            <w:vAlign w:val="center"/>
          </w:tcPr>
          <w:p w14:paraId="6D2529FD" w14:textId="77777777" w:rsidR="00AB3FC8" w:rsidRPr="00703C16" w:rsidRDefault="00AB3FC8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9B4099" w:rsidRPr="00703C16" w14:paraId="7914FF57" w14:textId="77777777" w:rsidTr="006651AA">
        <w:trPr>
          <w:trHeight w:val="5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410E2F1" w14:textId="72F2842C" w:rsidR="009B4099" w:rsidRDefault="009B4099" w:rsidP="00DC28F1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2A05DF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დამატებითი ინფორმაცია (გთხოვთ, მიუთითოთ თუ თქვენი ორგანიზაცია არის მართული ქალის, ახალგაზრდის (15-29 წელი) ან მოწყვლადი ჯგუფის წარმომადგენლის მიერ)</w:t>
            </w:r>
          </w:p>
        </w:tc>
        <w:tc>
          <w:tcPr>
            <w:tcW w:w="7087" w:type="dxa"/>
            <w:vAlign w:val="center"/>
          </w:tcPr>
          <w:p w14:paraId="46DF2180" w14:textId="77777777" w:rsidR="009B4099" w:rsidRPr="00703C16" w:rsidRDefault="009B4099" w:rsidP="00D72BF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</w:tbl>
    <w:p w14:paraId="2314338E" w14:textId="6014359E" w:rsidR="00F51920" w:rsidRPr="00703C16" w:rsidRDefault="00F51920">
      <w:pPr>
        <w:spacing w:after="200"/>
        <w:rPr>
          <w:rFonts w:ascii="Calibri" w:hAnsi="Calibri" w:cs="Calibri"/>
          <w:b/>
          <w:caps/>
          <w:color w:val="auto"/>
          <w:lang w:val="ka-GE"/>
        </w:rPr>
      </w:pPr>
    </w:p>
    <w:p w14:paraId="65B64824" w14:textId="77777777" w:rsidR="00EE6FAE" w:rsidRPr="00703C16" w:rsidRDefault="00F51920" w:rsidP="00F51920">
      <w:pPr>
        <w:spacing w:line="240" w:lineRule="auto"/>
        <w:rPr>
          <w:rFonts w:ascii="Calibri" w:eastAsiaTheme="minorHAnsi" w:hAnsi="Calibri" w:cs="Calibri"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2. ზოგადი ინფორმაცია პროექტის შესახებ</w:t>
      </w:r>
      <w:r w:rsidRPr="00703C16">
        <w:rPr>
          <w:rFonts w:ascii="Calibri" w:hAnsi="Calibri" w:cs="Calibri"/>
          <w:color w:val="auto"/>
          <w:lang w:val="ka-GE"/>
        </w:rPr>
        <w:br/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3114"/>
        <w:gridCol w:w="7087"/>
      </w:tblGrid>
      <w:tr w:rsidR="00EE6FAE" w:rsidRPr="00703C16" w14:paraId="7B6CFF88" w14:textId="77777777" w:rsidTr="00362CB9">
        <w:trPr>
          <w:trHeight w:val="7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7CFA57E" w14:textId="4AEE409D" w:rsidR="00EE6FAE" w:rsidRPr="00703C16" w:rsidRDefault="00EE6FAE" w:rsidP="006651AA">
            <w:pPr>
              <w:rPr>
                <w:rFonts w:ascii="Calibri" w:hAnsi="Calibri" w:cs="Calibri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>პროექტის სახელწოდება</w:t>
            </w:r>
          </w:p>
        </w:tc>
        <w:tc>
          <w:tcPr>
            <w:tcW w:w="7087" w:type="dxa"/>
            <w:vAlign w:val="center"/>
          </w:tcPr>
          <w:p w14:paraId="2D218EB8" w14:textId="77777777" w:rsidR="008F4291" w:rsidRPr="00703C16" w:rsidRDefault="008F4291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EE6FAE" w:rsidRPr="00703C16" w14:paraId="491ED880" w14:textId="77777777" w:rsidTr="006651AA">
        <w:trPr>
          <w:trHeight w:val="84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40AAE" w14:textId="12378DA3" w:rsidR="00EE6FAE" w:rsidRPr="00703C16" w:rsidRDefault="00B53241" w:rsidP="009835FA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ნარჩენების  ნაკადი</w:t>
            </w:r>
            <w:r w:rsidR="009835FA"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 xml:space="preserve"> (ები), რომლებსაც პროექტი ეხება</w:t>
            </w:r>
          </w:p>
        </w:tc>
        <w:tc>
          <w:tcPr>
            <w:tcW w:w="7087" w:type="dxa"/>
            <w:vAlign w:val="center"/>
          </w:tcPr>
          <w:p w14:paraId="0D6A7BDF" w14:textId="77777777" w:rsidR="008F4291" w:rsidRPr="00703C16" w:rsidRDefault="008F4291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EE6FAE" w:rsidRPr="00703C16" w14:paraId="61ABBFE6" w14:textId="77777777" w:rsidTr="006651AA">
        <w:trPr>
          <w:trHeight w:val="1268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BA307FE" w14:textId="47A77E63" w:rsidR="00EE6FAE" w:rsidRPr="00703C16" w:rsidRDefault="002C5412" w:rsidP="006D100D">
            <w:pPr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 xml:space="preserve">პროექტის განხორციელების ადგილი (რეგიონი, მუნიციპალიტეტი, სოფელი, საჭიროებისამებრ) </w:t>
            </w:r>
          </w:p>
        </w:tc>
        <w:tc>
          <w:tcPr>
            <w:tcW w:w="7087" w:type="dxa"/>
            <w:vAlign w:val="center"/>
          </w:tcPr>
          <w:p w14:paraId="28766920" w14:textId="77777777" w:rsidR="008F4291" w:rsidRPr="00703C16" w:rsidRDefault="008F4291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2C5412" w:rsidRPr="00703C16" w14:paraId="66516080" w14:textId="77777777" w:rsidTr="006651AA">
        <w:trPr>
          <w:trHeight w:val="117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3734E16" w14:textId="32F18048" w:rsidR="002C5412" w:rsidRPr="00703C16" w:rsidRDefault="002C5412" w:rsidP="006D100D">
            <w:pPr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>პროექტის განხორციელების პერიოდი</w:t>
            </w:r>
            <w:r w:rsidR="00CE4385"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 xml:space="preserve"> </w:t>
            </w:r>
            <w:r w:rsidR="00CE4385" w:rsidRPr="00703C16">
              <w:rPr>
                <w:rFonts w:ascii="Calibri" w:eastAsiaTheme="minorHAnsi" w:hAnsi="Calibri" w:cs="Calibri"/>
                <w:b/>
                <w:i/>
                <w:color w:val="auto"/>
                <w:sz w:val="22"/>
                <w:lang w:val="ka-GE"/>
              </w:rPr>
              <w:t>(პროექტის განხორციელების მაქსიმალური ვადაა 10 თვე)</w:t>
            </w:r>
          </w:p>
        </w:tc>
        <w:tc>
          <w:tcPr>
            <w:tcW w:w="7087" w:type="dxa"/>
            <w:vAlign w:val="center"/>
          </w:tcPr>
          <w:p w14:paraId="49874AE7" w14:textId="77777777" w:rsidR="008F4291" w:rsidRPr="00703C16" w:rsidRDefault="008F4291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  <w:tr w:rsidR="00CE4385" w:rsidRPr="00703C16" w14:paraId="408CDFCA" w14:textId="77777777" w:rsidTr="00362CB9">
        <w:trPr>
          <w:trHeight w:val="93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0C46E52" w14:textId="4DF3D22B" w:rsidR="00CE4385" w:rsidRPr="00703C16" w:rsidRDefault="008F4291" w:rsidP="008F4291">
            <w:pPr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>პროექტის საერთო ღირებულება</w:t>
            </w:r>
            <w:r w:rsidR="00391C87"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 xml:space="preserve"> </w:t>
            </w:r>
            <w:r w:rsidRPr="00703C16">
              <w:rPr>
                <w:rFonts w:ascii="Calibri" w:eastAsiaTheme="minorHAnsi" w:hAnsi="Calibri" w:cs="Calibri"/>
                <w:b/>
                <w:color w:val="auto"/>
                <w:sz w:val="22"/>
                <w:lang w:val="ka-GE"/>
              </w:rPr>
              <w:t>(ლარი)</w:t>
            </w:r>
          </w:p>
        </w:tc>
        <w:tc>
          <w:tcPr>
            <w:tcW w:w="7087" w:type="dxa"/>
            <w:vAlign w:val="center"/>
          </w:tcPr>
          <w:p w14:paraId="6AC91DE6" w14:textId="77777777" w:rsidR="008F4291" w:rsidRPr="00703C16" w:rsidRDefault="008F4291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0"/>
                <w:szCs w:val="20"/>
                <w:lang w:val="ka-GE"/>
              </w:rPr>
            </w:pPr>
          </w:p>
        </w:tc>
      </w:tr>
    </w:tbl>
    <w:p w14:paraId="7BAAF7C0" w14:textId="30CD85E7" w:rsidR="00A20F96" w:rsidRPr="00703C16" w:rsidRDefault="00EF7F5A" w:rsidP="00A20F96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lastRenderedPageBreak/>
        <w:t>3</w:t>
      </w:r>
      <w:r w:rsidR="00B935D6" w:rsidRPr="00703C16">
        <w:rPr>
          <w:rFonts w:ascii="Calibri" w:hAnsi="Calibri" w:cs="Calibri"/>
          <w:b/>
          <w:caps/>
          <w:color w:val="auto"/>
          <w:lang w:val="ka-GE"/>
        </w:rPr>
        <w:t xml:space="preserve">. </w:t>
      </w:r>
      <w:r w:rsidR="007A1369" w:rsidRPr="00703C16">
        <w:rPr>
          <w:rFonts w:ascii="Calibri" w:hAnsi="Calibri" w:cs="Calibri"/>
          <w:b/>
          <w:caps/>
          <w:color w:val="auto"/>
          <w:lang w:val="ka-GE"/>
        </w:rPr>
        <w:t>პროექტის აღწერა</w:t>
      </w:r>
      <w:r w:rsidR="00A20F96" w:rsidRPr="00703C16">
        <w:rPr>
          <w:rFonts w:ascii="Calibri" w:hAnsi="Calibri" w:cs="Calibri"/>
          <w:b/>
          <w:caps/>
          <w:color w:val="auto"/>
          <w:lang w:val="ka-GE"/>
        </w:rPr>
        <w:t xml:space="preserve"> (მაქსიმუმ</w:t>
      </w:r>
      <w:r w:rsidR="007A1369" w:rsidRPr="00703C16">
        <w:rPr>
          <w:rFonts w:ascii="Calibri" w:hAnsi="Calibri" w:cs="Calibri"/>
          <w:b/>
          <w:caps/>
          <w:color w:val="auto"/>
          <w:lang w:val="ka-GE"/>
        </w:rPr>
        <w:t xml:space="preserve"> 3</w:t>
      </w:r>
      <w:r w:rsidR="00A20F96" w:rsidRPr="00703C16">
        <w:rPr>
          <w:rFonts w:ascii="Calibri" w:hAnsi="Calibri" w:cs="Calibri"/>
          <w:b/>
          <w:caps/>
          <w:color w:val="auto"/>
          <w:lang w:val="ka-GE"/>
        </w:rPr>
        <w:t xml:space="preserve"> გვერდი)</w:t>
      </w:r>
    </w:p>
    <w:p w14:paraId="182A2FC8" w14:textId="77777777" w:rsidR="00CD520D" w:rsidRPr="00703C16" w:rsidRDefault="00A20F96" w:rsidP="00A20F9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</w:t>
      </w:r>
      <w:r w:rsidR="007A1369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გთხოვთ, დეტალურად აღწერეთ პროექტის არსი, მათ შორის</w:t>
      </w:r>
      <w:r w:rsidR="00CD520D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:</w:t>
      </w:r>
    </w:p>
    <w:p w14:paraId="18A0AF43" w14:textId="47E3175B" w:rsidR="00CD520D" w:rsidRPr="00703C16" w:rsidRDefault="007A1369" w:rsidP="00A20F9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(1) საპრორექტო იდეის შესაბამისობა ფინანსური დახმარების კონკურსის მიზნებთან და კონკურსის თემებთან/სექტორებთან</w:t>
      </w:r>
      <w:r w:rsidR="00BA1E4D">
        <w:rPr>
          <w:rFonts w:ascii="Calibri" w:eastAsiaTheme="minorHAnsi" w:hAnsi="Calibri" w:cs="Calibri"/>
          <w:i/>
          <w:color w:val="auto"/>
          <w:sz w:val="22"/>
          <w:lang w:val="ka-GE"/>
        </w:rPr>
        <w:t>/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მიმართულებებთან, </w:t>
      </w:r>
    </w:p>
    <w:p w14:paraId="59CAFFC1" w14:textId="77777777" w:rsidR="00CD520D" w:rsidRPr="00703C16" w:rsidRDefault="007A1369" w:rsidP="00A20F9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(2) საკითხის აქტუ</w:t>
      </w:r>
      <w:r w:rsidR="0019505C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ა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ლურობა სამიზნე რეგიონში, </w:t>
      </w:r>
    </w:p>
    <w:p w14:paraId="4CBFA49F" w14:textId="77777777" w:rsidR="00CD520D" w:rsidRPr="00703C16" w:rsidRDefault="007A1369" w:rsidP="00A20F9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(3) პროექტის ბენეფიციარები</w:t>
      </w:r>
      <w:r w:rsidR="009050DD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(ზოგადი მიმოხილვა)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, </w:t>
      </w:r>
    </w:p>
    <w:p w14:paraId="108321C9" w14:textId="77777777" w:rsidR="00114A5A" w:rsidRPr="00703C16" w:rsidRDefault="007A1369" w:rsidP="00A20F9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(4)</w:t>
      </w:r>
      <w:r w:rsidR="00CA61E4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ინოვაცია და </w:t>
      </w:r>
    </w:p>
    <w:p w14:paraId="75A5B45E" w14:textId="5B99FF0F" w:rsidR="003C234A" w:rsidRPr="00703C16" w:rsidRDefault="00CA61E4" w:rsidP="00A20F9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(5) </w:t>
      </w:r>
      <w:r w:rsidR="00061C97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გამჭოლი (cross-cutting) საკითხი/ები</w:t>
      </w:r>
      <w:r w:rsidR="00D048E4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, მათ შორის 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პროექტში ქალების, ახალგაზრდებისა და მოწყვლადი ჯგუფების ჩართულობა (საჭიროებისამებრ</w:t>
      </w:r>
      <w:r w:rsidR="00136FCA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)</w:t>
      </w:r>
    </w:p>
    <w:p w14:paraId="0AF26852" w14:textId="77777777" w:rsidR="009B195F" w:rsidRPr="00703C16" w:rsidRDefault="009B195F" w:rsidP="00A20F96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53AF05EA" w14:textId="7DA5D471" w:rsidR="00A20F96" w:rsidRPr="00703C16" w:rsidRDefault="007747D5" w:rsidP="00A20F96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4</w:t>
      </w:r>
      <w:r w:rsidR="00B97BD9" w:rsidRPr="00703C16">
        <w:rPr>
          <w:rFonts w:ascii="Calibri" w:hAnsi="Calibri" w:cs="Calibri"/>
          <w:b/>
          <w:caps/>
          <w:color w:val="auto"/>
          <w:lang w:val="ka-GE"/>
        </w:rPr>
        <w:t xml:space="preserve">. </w:t>
      </w:r>
      <w:r w:rsidR="00A20F96" w:rsidRPr="00703C16">
        <w:rPr>
          <w:rFonts w:ascii="Calibri" w:hAnsi="Calibri" w:cs="Calibri"/>
          <w:b/>
          <w:caps/>
          <w:color w:val="auto"/>
          <w:lang w:val="ka-GE"/>
        </w:rPr>
        <w:t xml:space="preserve">პროექტის მიზანი(ები) (მაქსიმუმ </w:t>
      </w:r>
      <w:r w:rsidR="001A0ED5" w:rsidRPr="00703C16">
        <w:rPr>
          <w:rFonts w:ascii="Calibri" w:hAnsi="Calibri" w:cs="Calibri"/>
          <w:b/>
          <w:caps/>
          <w:color w:val="auto"/>
          <w:lang w:val="ka-GE"/>
        </w:rPr>
        <w:t>ნახევარი გვერდი)</w:t>
      </w:r>
    </w:p>
    <w:p w14:paraId="2D40D37D" w14:textId="43898063" w:rsidR="00B97BD9" w:rsidRPr="00703C16" w:rsidRDefault="00A20F96" w:rsidP="00B34527">
      <w:pPr>
        <w:spacing w:line="240" w:lineRule="auto"/>
        <w:ind w:firstLine="284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(გთხოვთ</w:t>
      </w:r>
      <w:r w:rsidR="004F35B5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,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დეტალურად აღწეროთ პროექტის </w:t>
      </w:r>
      <w:r w:rsidR="001A0ED5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მიზანი/მიზნები</w:t>
      </w:r>
      <w:r w:rsidR="00136FCA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)</w:t>
      </w:r>
    </w:p>
    <w:p w14:paraId="009BDED1" w14:textId="791A201B" w:rsidR="00A20F96" w:rsidRPr="00703C16" w:rsidRDefault="00A20F96" w:rsidP="00D429AB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7854FEA5" w14:textId="5AB9E79D" w:rsidR="004277A6" w:rsidRPr="00703C16" w:rsidRDefault="00410F22" w:rsidP="004277A6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5</w:t>
      </w:r>
      <w:r w:rsidR="004277A6" w:rsidRPr="00703C16">
        <w:rPr>
          <w:rFonts w:ascii="Calibri" w:hAnsi="Calibri" w:cs="Calibri"/>
          <w:b/>
          <w:caps/>
          <w:color w:val="auto"/>
          <w:lang w:val="ka-GE"/>
        </w:rPr>
        <w:t>. პროექტის ფარგლებში დაგეგმილი საქმიანობები</w:t>
      </w:r>
    </w:p>
    <w:p w14:paraId="4296479D" w14:textId="687196D5" w:rsidR="004277A6" w:rsidRPr="00703C16" w:rsidRDefault="004277A6" w:rsidP="004277A6">
      <w:pPr>
        <w:spacing w:line="240" w:lineRule="auto"/>
        <w:ind w:left="270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(გთხოვთ, დეტალურად აღწერ</w:t>
      </w:r>
      <w:r w:rsidR="00DD64EB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ო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თ პროექტის ფარგლებში დაგეგმილი საქმიანობ</w:t>
      </w:r>
      <w:r w:rsidR="006953AD">
        <w:rPr>
          <w:rFonts w:ascii="Calibri" w:eastAsiaTheme="minorHAnsi" w:hAnsi="Calibri" w:cs="Calibri"/>
          <w:i/>
          <w:color w:val="auto"/>
          <w:sz w:val="22"/>
          <w:lang w:val="ka-GE"/>
        </w:rPr>
        <w:t>ა (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ები</w:t>
      </w:r>
      <w:r w:rsidR="006953AD">
        <w:rPr>
          <w:rFonts w:ascii="Calibri" w:eastAsiaTheme="minorHAnsi" w:hAnsi="Calibri" w:cs="Calibri"/>
          <w:i/>
          <w:color w:val="auto"/>
          <w:sz w:val="22"/>
          <w:lang w:val="ka-GE"/>
        </w:rPr>
        <w:t>)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. </w:t>
      </w:r>
      <w:r w:rsidR="001A0ED5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რამდენიმე </w:t>
      </w:r>
      <w:r w:rsidR="00D429AB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მიზნის</w:t>
      </w:r>
      <w:r w:rsidR="001A0ED5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არსებობის შემთხვევაში, გთხოვთ, სა</w:t>
      </w:r>
      <w:r w:rsidR="00FE717B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ქმიანობები</w:t>
      </w:r>
      <w:r w:rsidR="001A0ED5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დააჯგუფეთ </w:t>
      </w:r>
      <w:r w:rsidR="00D429AB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მიზნების</w:t>
      </w:r>
      <w:r w:rsidR="001A0ED5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მიხედვით</w:t>
      </w:r>
      <w:r w:rsidR="00BD0E16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. </w:t>
      </w:r>
      <w:r w:rsidR="00A25787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იხილეთ ნიმუში ქვემოთ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)</w:t>
      </w:r>
    </w:p>
    <w:p w14:paraId="76BF96B8" w14:textId="77777777" w:rsidR="00A20F96" w:rsidRPr="00703C16" w:rsidRDefault="00A20F96" w:rsidP="00DC28F1">
      <w:pPr>
        <w:spacing w:line="240" w:lineRule="auto"/>
        <w:rPr>
          <w:rFonts w:ascii="Calibri" w:hAnsi="Calibri" w:cs="Calibri"/>
          <w:b/>
          <w:caps/>
          <w:color w:val="auto"/>
          <w:sz w:val="20"/>
          <w:szCs w:val="20"/>
          <w:lang w:val="ka-GE"/>
        </w:rPr>
      </w:pPr>
    </w:p>
    <w:p w14:paraId="60F49FE6" w14:textId="56515A4A" w:rsidR="00A25787" w:rsidRPr="00703C16" w:rsidRDefault="00D429AB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u w:val="single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მიზანი</w:t>
      </w:r>
      <w:r w:rsidR="00A25787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 xml:space="preserve"> 1 – (</w:t>
      </w: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მიზნის</w:t>
      </w:r>
      <w:r w:rsidR="00A25787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 xml:space="preserve"> დასახელება)</w:t>
      </w:r>
    </w:p>
    <w:p w14:paraId="07A9DEB3" w14:textId="41011132" w:rsidR="004277A6" w:rsidRPr="00703C16" w:rsidRDefault="004277A6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საქმიანობა 1</w:t>
      </w:r>
      <w:r w:rsidR="00AE0559" w:rsidRPr="00703C16">
        <w:rPr>
          <w:rFonts w:ascii="Calibri" w:hAnsi="Calibri" w:cs="Calibri"/>
          <w:caps/>
          <w:color w:val="auto"/>
          <w:sz w:val="22"/>
          <w:lang w:val="ka-GE"/>
        </w:rPr>
        <w:t>.1</w:t>
      </w:r>
    </w:p>
    <w:p w14:paraId="20CEA501" w14:textId="4A85F070" w:rsidR="004277A6" w:rsidRPr="00703C16" w:rsidRDefault="004277A6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საქმიანობა </w:t>
      </w:r>
      <w:r w:rsidR="00AE0559" w:rsidRPr="00703C16">
        <w:rPr>
          <w:rFonts w:ascii="Calibri" w:hAnsi="Calibri" w:cs="Calibri"/>
          <w:caps/>
          <w:color w:val="auto"/>
          <w:sz w:val="22"/>
          <w:lang w:val="ka-GE"/>
        </w:rPr>
        <w:t>1.2</w:t>
      </w:r>
    </w:p>
    <w:p w14:paraId="64BEC592" w14:textId="4E202891" w:rsidR="00272A41" w:rsidRPr="00703C16" w:rsidRDefault="00272A41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en-GB"/>
        </w:rPr>
      </w:pPr>
      <w:r w:rsidRPr="00703C16">
        <w:rPr>
          <w:rFonts w:ascii="Calibri" w:hAnsi="Calibri" w:cs="Calibri"/>
          <w:caps/>
          <w:color w:val="auto"/>
          <w:sz w:val="22"/>
          <w:lang w:val="en-GB"/>
        </w:rPr>
        <w:t>…</w:t>
      </w:r>
    </w:p>
    <w:p w14:paraId="426D0FDF" w14:textId="77777777" w:rsidR="004277A6" w:rsidRPr="00703C16" w:rsidRDefault="004277A6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</w:p>
    <w:p w14:paraId="6021862F" w14:textId="4B3D08BD" w:rsidR="00A25787" w:rsidRPr="00703C16" w:rsidRDefault="00D429AB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u w:val="single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მიზანი</w:t>
      </w:r>
      <w:r w:rsidR="00A25787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 xml:space="preserve"> 2 – (</w:t>
      </w: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მიზნის</w:t>
      </w:r>
      <w:r w:rsidR="00A25787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 xml:space="preserve"> დასახელება)</w:t>
      </w:r>
    </w:p>
    <w:p w14:paraId="049CAC08" w14:textId="0F65DD05" w:rsidR="004277A6" w:rsidRPr="00703C16" w:rsidRDefault="004277A6" w:rsidP="009256B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საქმიანობა</w:t>
      </w:r>
      <w:r w:rsidR="00A25787"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 </w:t>
      </w:r>
      <w:r w:rsidR="00946488" w:rsidRPr="00703C16">
        <w:rPr>
          <w:rFonts w:ascii="Calibri" w:hAnsi="Calibri" w:cs="Calibri"/>
          <w:caps/>
          <w:color w:val="auto"/>
          <w:sz w:val="22"/>
          <w:lang w:val="ka-GE"/>
        </w:rPr>
        <w:t>2.1</w:t>
      </w:r>
    </w:p>
    <w:p w14:paraId="401B6EA8" w14:textId="68FFC280" w:rsidR="00FE2831" w:rsidRPr="00703C16" w:rsidRDefault="00A25787" w:rsidP="00272A41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საქმიანობა 2</w:t>
      </w:r>
      <w:r w:rsidR="00946488" w:rsidRPr="00703C16">
        <w:rPr>
          <w:rFonts w:ascii="Calibri" w:hAnsi="Calibri" w:cs="Calibri"/>
          <w:caps/>
          <w:color w:val="auto"/>
          <w:sz w:val="22"/>
          <w:lang w:val="ka-GE"/>
        </w:rPr>
        <w:t>.2</w:t>
      </w:r>
    </w:p>
    <w:p w14:paraId="42C12F9F" w14:textId="7C09CDE1" w:rsidR="00272A41" w:rsidRPr="00703C16" w:rsidRDefault="00272A41" w:rsidP="00272A41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en-GB"/>
        </w:rPr>
      </w:pPr>
      <w:r w:rsidRPr="00703C16">
        <w:rPr>
          <w:rFonts w:ascii="Calibri" w:hAnsi="Calibri" w:cs="Calibri"/>
          <w:caps/>
          <w:color w:val="auto"/>
          <w:sz w:val="22"/>
          <w:lang w:val="en-GB"/>
        </w:rPr>
        <w:t>…</w:t>
      </w:r>
    </w:p>
    <w:p w14:paraId="2C6CCB44" w14:textId="77777777" w:rsidR="00272A41" w:rsidRPr="00703C16" w:rsidRDefault="00272A41" w:rsidP="00272A41">
      <w:pPr>
        <w:spacing w:line="240" w:lineRule="auto"/>
        <w:ind w:left="270"/>
        <w:rPr>
          <w:rFonts w:ascii="Calibri" w:hAnsi="Calibri" w:cs="Calibri"/>
          <w:caps/>
          <w:color w:val="auto"/>
          <w:sz w:val="20"/>
          <w:szCs w:val="20"/>
          <w:lang w:val="ka-GE"/>
        </w:rPr>
      </w:pPr>
    </w:p>
    <w:p w14:paraId="7A60E46F" w14:textId="606664A5" w:rsidR="004277A6" w:rsidRPr="00703C16" w:rsidRDefault="00AF1DA4" w:rsidP="004277A6">
      <w:pPr>
        <w:spacing w:line="240" w:lineRule="auto"/>
        <w:ind w:left="270" w:hanging="270"/>
        <w:rPr>
          <w:rFonts w:ascii="Calibri" w:eastAsiaTheme="minorHAnsi" w:hAnsi="Calibri" w:cs="Calibri"/>
          <w:color w:val="auto"/>
          <w:sz w:val="22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6</w:t>
      </w:r>
      <w:r w:rsidR="004277A6" w:rsidRPr="00703C16">
        <w:rPr>
          <w:rFonts w:ascii="Calibri" w:hAnsi="Calibri" w:cs="Calibri"/>
          <w:b/>
          <w:caps/>
          <w:color w:val="auto"/>
          <w:lang w:val="ka-GE"/>
        </w:rPr>
        <w:t xml:space="preserve">. </w:t>
      </w:r>
      <w:r w:rsidR="004277A6" w:rsidRPr="00271C30">
        <w:rPr>
          <w:rFonts w:ascii="Calibri" w:hAnsi="Calibri" w:cs="Calibri"/>
          <w:b/>
          <w:caps/>
          <w:color w:val="auto"/>
          <w:lang w:val="ka-GE"/>
        </w:rPr>
        <w:t>სამოქმე</w:t>
      </w:r>
      <w:r w:rsidR="004277A6" w:rsidRPr="0065665A">
        <w:rPr>
          <w:rFonts w:ascii="Calibri" w:hAnsi="Calibri" w:cs="Calibri"/>
          <w:b/>
          <w:caps/>
          <w:color w:val="auto"/>
          <w:lang w:val="ka-GE"/>
        </w:rPr>
        <w:t xml:space="preserve">დო </w:t>
      </w:r>
      <w:r w:rsidR="005F642A" w:rsidRPr="0065665A">
        <w:rPr>
          <w:rFonts w:ascii="Calibri" w:hAnsi="Calibri" w:cs="Calibri"/>
          <w:b/>
          <w:caps/>
          <w:color w:val="auto"/>
          <w:lang w:val="ka-GE"/>
        </w:rPr>
        <w:t xml:space="preserve">გეგმა და </w:t>
      </w:r>
      <w:r w:rsidR="004277A6" w:rsidRPr="0065665A">
        <w:rPr>
          <w:rFonts w:ascii="Calibri" w:hAnsi="Calibri" w:cs="Calibri"/>
          <w:b/>
          <w:caps/>
          <w:color w:val="auto"/>
          <w:lang w:val="ka-GE"/>
        </w:rPr>
        <w:t xml:space="preserve">დროითი  </w:t>
      </w:r>
      <w:r w:rsidR="005F642A" w:rsidRPr="0065665A">
        <w:rPr>
          <w:rFonts w:ascii="Calibri" w:hAnsi="Calibri" w:cs="Calibri"/>
          <w:b/>
          <w:caps/>
          <w:color w:val="auto"/>
          <w:lang w:val="ka-GE"/>
        </w:rPr>
        <w:t>ჩარჩო</w:t>
      </w:r>
      <w:r w:rsidR="004277A6" w:rsidRPr="00703C16">
        <w:rPr>
          <w:rFonts w:ascii="Calibri" w:hAnsi="Calibri" w:cs="Calibri"/>
          <w:color w:val="auto"/>
          <w:lang w:val="ka-GE"/>
        </w:rPr>
        <w:br/>
      </w:r>
      <w:r w:rsidR="004277A6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(პროექტის განხორციელების გეგმა-გრაფიკი უნდა მიყვებოდეს პროექტის ფარგლებში დაგეგმილ საქმიანობათა ჩამონათვალს</w:t>
      </w:r>
      <w:r w:rsidR="00136FCA" w:rsidRPr="00703C16">
        <w:rPr>
          <w:rFonts w:ascii="Calibri" w:eastAsiaTheme="minorHAnsi" w:hAnsi="Calibri" w:cs="Calibri"/>
          <w:i/>
          <w:color w:val="auto"/>
          <w:sz w:val="22"/>
          <w:lang w:val="en-GB"/>
        </w:rPr>
        <w:t xml:space="preserve">, </w:t>
      </w:r>
      <w:r w:rsidR="00136FCA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საჭიროების შემთხვევაში დაამატეთ სტრიქონები)</w:t>
      </w:r>
    </w:p>
    <w:p w14:paraId="12CE4805" w14:textId="198BF9EB" w:rsidR="004277A6" w:rsidRPr="00703C16" w:rsidRDefault="004277A6" w:rsidP="00136FCA">
      <w:pPr>
        <w:spacing w:line="240" w:lineRule="auto"/>
        <w:rPr>
          <w:rFonts w:ascii="Calibri" w:eastAsiaTheme="minorHAnsi" w:hAnsi="Calibri" w:cs="Calibri"/>
          <w:sz w:val="22"/>
          <w:lang w:val="ka-GE"/>
        </w:rPr>
      </w:pPr>
      <w:r w:rsidRPr="00703C16">
        <w:rPr>
          <w:rFonts w:ascii="Calibri" w:eastAsiaTheme="minorHAnsi" w:hAnsi="Calibri" w:cs="Calibri"/>
          <w:sz w:val="22"/>
          <w:lang w:val="ka-GE"/>
        </w:rPr>
        <w:t xml:space="preserve"> 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567"/>
        <w:gridCol w:w="567"/>
        <w:gridCol w:w="567"/>
        <w:gridCol w:w="567"/>
        <w:gridCol w:w="567"/>
        <w:gridCol w:w="567"/>
        <w:gridCol w:w="546"/>
        <w:gridCol w:w="446"/>
        <w:gridCol w:w="567"/>
        <w:gridCol w:w="567"/>
      </w:tblGrid>
      <w:tr w:rsidR="006D2483" w:rsidRPr="00703C16" w14:paraId="3A44EAB4" w14:textId="77777777" w:rsidTr="00DF79D1">
        <w:trPr>
          <w:cantSplit/>
          <w:trHeight w:val="354"/>
        </w:trPr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DAC87" w14:textId="77777777" w:rsidR="006D2483" w:rsidRPr="00703C16" w:rsidRDefault="006D2483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საქმიანობა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C0802C" w14:textId="52A10EA4" w:rsidR="006D2483" w:rsidRPr="00703C16" w:rsidRDefault="006D2483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თვე</w:t>
            </w:r>
          </w:p>
        </w:tc>
      </w:tr>
      <w:tr w:rsidR="00556D65" w:rsidRPr="00703C16" w14:paraId="034AFE83" w14:textId="0239674F" w:rsidTr="00DF79D1">
        <w:trPr>
          <w:cantSplit/>
          <w:trHeight w:val="357"/>
        </w:trPr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CC2F4" w14:textId="77777777" w:rsidR="00556D65" w:rsidRPr="00703C16" w:rsidRDefault="00556D65" w:rsidP="001A0ED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FA9AA" w14:textId="77777777" w:rsidR="00556D65" w:rsidRPr="00703C16" w:rsidRDefault="00556D65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C99E2" w14:textId="77777777" w:rsidR="00556D65" w:rsidRPr="00703C16" w:rsidRDefault="00556D65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817C7" w14:textId="77777777" w:rsidR="00556D65" w:rsidRPr="00703C16" w:rsidRDefault="00556D65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16FB" w14:textId="77777777" w:rsidR="00556D65" w:rsidRPr="00703C16" w:rsidRDefault="00556D65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F69B6" w14:textId="77777777" w:rsidR="00556D65" w:rsidRPr="00703C16" w:rsidRDefault="00556D65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939E1" w14:textId="455F654B" w:rsidR="00556D65" w:rsidRPr="00703C16" w:rsidRDefault="00556D65" w:rsidP="00AF1DA4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6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8FA247" w14:textId="77BDCC5A" w:rsidR="00556D65" w:rsidRPr="00703C16" w:rsidRDefault="00556D65" w:rsidP="00AF1DA4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7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5AEE8" w14:textId="0B69FF60" w:rsidR="00556D65" w:rsidRPr="00703C16" w:rsidRDefault="00556D65" w:rsidP="00556D6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4EFD7" w14:textId="0F380524" w:rsidR="00556D65" w:rsidRPr="00703C16" w:rsidRDefault="00556D65" w:rsidP="001A0ED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D02CF" w14:textId="7E4AEE28" w:rsidR="00556D65" w:rsidRPr="00703C16" w:rsidRDefault="00556D65" w:rsidP="00556D65">
            <w:pPr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10</w:t>
            </w:r>
          </w:p>
        </w:tc>
      </w:tr>
      <w:tr w:rsidR="00556D65" w:rsidRPr="00703C16" w14:paraId="33AF4385" w14:textId="1EF20B17" w:rsidTr="00DF79D1">
        <w:trPr>
          <w:cantSplit/>
        </w:trPr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6F12A182" w14:textId="6110895F" w:rsidR="00556D65" w:rsidRPr="00703C16" w:rsidRDefault="00556D65" w:rsidP="001A0ED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color w:val="auto"/>
                <w:sz w:val="22"/>
                <w:lang w:val="ka-GE"/>
              </w:rPr>
              <w:t xml:space="preserve">საქმიანობა 1 .1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8CAE1B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A4283E5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4CAD48A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4487EA3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C2EF826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73E12E" w14:textId="4D67147D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7EC40FCC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  <w:vAlign w:val="center"/>
          </w:tcPr>
          <w:p w14:paraId="4972A69D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161175C" w14:textId="12C923E4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6A04367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556D65" w:rsidRPr="00703C16" w14:paraId="5261AC37" w14:textId="5B6B1C19" w:rsidTr="00DF79D1">
        <w:trPr>
          <w:cantSplit/>
        </w:trPr>
        <w:tc>
          <w:tcPr>
            <w:tcW w:w="4394" w:type="dxa"/>
            <w:vAlign w:val="center"/>
          </w:tcPr>
          <w:p w14:paraId="65BE1C02" w14:textId="51DCC49C" w:rsidR="00556D65" w:rsidRPr="00703C16" w:rsidRDefault="00556D65" w:rsidP="0090680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color w:val="auto"/>
                <w:sz w:val="22"/>
                <w:lang w:val="ka-GE"/>
              </w:rPr>
              <w:t>საქმიანობა 1.2</w:t>
            </w:r>
          </w:p>
        </w:tc>
        <w:tc>
          <w:tcPr>
            <w:tcW w:w="567" w:type="dxa"/>
            <w:vAlign w:val="center"/>
          </w:tcPr>
          <w:p w14:paraId="494558A2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04662BE0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EADEEDD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1B180D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1A932F8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79217EFA" w14:textId="6FCAF02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46" w:type="dxa"/>
            <w:tcBorders>
              <w:top w:val="nil"/>
            </w:tcBorders>
            <w:vAlign w:val="center"/>
          </w:tcPr>
          <w:p w14:paraId="0CB1B77F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46" w:type="dxa"/>
            <w:tcBorders>
              <w:top w:val="nil"/>
            </w:tcBorders>
            <w:vAlign w:val="center"/>
          </w:tcPr>
          <w:p w14:paraId="3A982049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D15EF45" w14:textId="1F5FD5C1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721CFF0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556D65" w:rsidRPr="00703C16" w14:paraId="78288FA7" w14:textId="0B5CFEBD" w:rsidTr="00DF79D1">
        <w:trPr>
          <w:cantSplit/>
        </w:trPr>
        <w:tc>
          <w:tcPr>
            <w:tcW w:w="4394" w:type="dxa"/>
            <w:vAlign w:val="center"/>
          </w:tcPr>
          <w:p w14:paraId="0818970C" w14:textId="56A4ACA0" w:rsidR="00556D65" w:rsidRPr="00703C16" w:rsidRDefault="00556D65" w:rsidP="001A0ED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color w:val="auto"/>
                <w:sz w:val="22"/>
                <w:lang w:val="ka-GE"/>
              </w:rPr>
              <w:t>...</w:t>
            </w:r>
          </w:p>
        </w:tc>
        <w:tc>
          <w:tcPr>
            <w:tcW w:w="567" w:type="dxa"/>
            <w:vAlign w:val="center"/>
          </w:tcPr>
          <w:p w14:paraId="32674B67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3FC4700E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6E0BA76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022A802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5C94438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46963965" w14:textId="67504D42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46" w:type="dxa"/>
            <w:tcBorders>
              <w:top w:val="nil"/>
            </w:tcBorders>
            <w:vAlign w:val="center"/>
          </w:tcPr>
          <w:p w14:paraId="3B4F63F1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46" w:type="dxa"/>
            <w:tcBorders>
              <w:top w:val="nil"/>
            </w:tcBorders>
            <w:vAlign w:val="center"/>
          </w:tcPr>
          <w:p w14:paraId="66E24853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F138AB3" w14:textId="1B1DF23A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9A55A00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556D65" w:rsidRPr="00703C16" w14:paraId="38D21309" w14:textId="23FD7F1A" w:rsidTr="00DF79D1">
        <w:trPr>
          <w:cantSplit/>
        </w:trPr>
        <w:tc>
          <w:tcPr>
            <w:tcW w:w="4394" w:type="dxa"/>
            <w:vAlign w:val="center"/>
          </w:tcPr>
          <w:p w14:paraId="471BE0C5" w14:textId="067F4793" w:rsidR="00556D65" w:rsidRPr="00703C16" w:rsidRDefault="00556D65" w:rsidP="001A0ED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color w:val="auto"/>
                <w:sz w:val="22"/>
                <w:lang w:val="ka-GE"/>
              </w:rPr>
              <w:t>საქმიანობა 2.1</w:t>
            </w:r>
          </w:p>
        </w:tc>
        <w:tc>
          <w:tcPr>
            <w:tcW w:w="567" w:type="dxa"/>
            <w:vAlign w:val="center"/>
          </w:tcPr>
          <w:p w14:paraId="138ABD03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4C81CE97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2ADF6108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69A3224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74827EC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3DE4FF15" w14:textId="2FB23B73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46" w:type="dxa"/>
            <w:vAlign w:val="center"/>
          </w:tcPr>
          <w:p w14:paraId="76913134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46" w:type="dxa"/>
            <w:vAlign w:val="center"/>
          </w:tcPr>
          <w:p w14:paraId="0EC0271A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3D88D4FB" w14:textId="448DCB61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4F01C43D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556D65" w:rsidRPr="00703C16" w14:paraId="2E5130EB" w14:textId="52B7411A" w:rsidTr="00DF79D1">
        <w:trPr>
          <w:cantSplit/>
        </w:trPr>
        <w:tc>
          <w:tcPr>
            <w:tcW w:w="4394" w:type="dxa"/>
            <w:vAlign w:val="center"/>
          </w:tcPr>
          <w:p w14:paraId="7EF55694" w14:textId="5BE996E3" w:rsidR="00556D65" w:rsidRPr="00703C16" w:rsidRDefault="00556D65" w:rsidP="001A0ED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color w:val="auto"/>
                <w:sz w:val="22"/>
                <w:lang w:val="ka-GE"/>
              </w:rPr>
              <w:t>საქმიანობა 2.2</w:t>
            </w:r>
          </w:p>
        </w:tc>
        <w:tc>
          <w:tcPr>
            <w:tcW w:w="567" w:type="dxa"/>
            <w:vAlign w:val="center"/>
          </w:tcPr>
          <w:p w14:paraId="25075857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25D4BCBA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6D58EB1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07406C37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4D8421C4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61104759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46" w:type="dxa"/>
            <w:vAlign w:val="center"/>
          </w:tcPr>
          <w:p w14:paraId="488E17CB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46" w:type="dxa"/>
            <w:vAlign w:val="center"/>
          </w:tcPr>
          <w:p w14:paraId="015F5071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0E33A742" w14:textId="4EA0941F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B497370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556D65" w:rsidRPr="00703C16" w14:paraId="4178E4C7" w14:textId="6618C2AD" w:rsidTr="00DF79D1">
        <w:trPr>
          <w:cantSplit/>
        </w:trPr>
        <w:tc>
          <w:tcPr>
            <w:tcW w:w="4394" w:type="dxa"/>
            <w:vAlign w:val="center"/>
          </w:tcPr>
          <w:p w14:paraId="6D389452" w14:textId="027F2789" w:rsidR="00556D65" w:rsidRPr="00703C16" w:rsidRDefault="00556D65" w:rsidP="001A0ED5">
            <w:pPr>
              <w:spacing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color w:val="auto"/>
                <w:sz w:val="22"/>
                <w:lang w:val="ka-GE"/>
              </w:rPr>
              <w:t>...</w:t>
            </w:r>
          </w:p>
        </w:tc>
        <w:tc>
          <w:tcPr>
            <w:tcW w:w="567" w:type="dxa"/>
            <w:vAlign w:val="center"/>
          </w:tcPr>
          <w:p w14:paraId="2E9F00F5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24F47186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0B3F633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22F8D82C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3F89DB10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26A5CECE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46" w:type="dxa"/>
            <w:vAlign w:val="center"/>
          </w:tcPr>
          <w:p w14:paraId="41FB6E15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46" w:type="dxa"/>
            <w:vAlign w:val="center"/>
          </w:tcPr>
          <w:p w14:paraId="4477AA31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65BAECC6" w14:textId="0CB2DA91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567" w:type="dxa"/>
            <w:vAlign w:val="center"/>
          </w:tcPr>
          <w:p w14:paraId="5EF14B1A" w14:textId="77777777" w:rsidR="00556D65" w:rsidRPr="00703C16" w:rsidRDefault="00556D65" w:rsidP="001A0ED5">
            <w:pPr>
              <w:spacing w:before="120" w:line="240" w:lineRule="auto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</w:tbl>
    <w:p w14:paraId="3BBA8873" w14:textId="77777777" w:rsidR="00FD41C1" w:rsidRPr="00703C16" w:rsidRDefault="00FD41C1" w:rsidP="00CE79E4">
      <w:pPr>
        <w:spacing w:after="100" w:line="240" w:lineRule="auto"/>
        <w:jc w:val="both"/>
        <w:rPr>
          <w:rFonts w:ascii="Calibri" w:hAnsi="Calibri" w:cs="Calibri"/>
          <w:sz w:val="20"/>
          <w:szCs w:val="20"/>
          <w:lang w:val="ka-GE"/>
        </w:rPr>
      </w:pPr>
    </w:p>
    <w:p w14:paraId="4030A440" w14:textId="5EE68CB7" w:rsidR="004277A6" w:rsidRPr="00DF79D1" w:rsidRDefault="00CE79E4" w:rsidP="004277A6">
      <w:pPr>
        <w:spacing w:line="240" w:lineRule="auto"/>
        <w:rPr>
          <w:rFonts w:ascii="Calibri" w:hAnsi="Calibri" w:cs="Calibri"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7</w:t>
      </w:r>
      <w:r w:rsidR="004277A6" w:rsidRPr="00703C16">
        <w:rPr>
          <w:rFonts w:ascii="Calibri" w:hAnsi="Calibri" w:cs="Calibri"/>
          <w:b/>
          <w:caps/>
          <w:color w:val="auto"/>
          <w:lang w:val="ka-GE"/>
        </w:rPr>
        <w:t xml:space="preserve">. განმცხადებლის გამოცდილება </w:t>
      </w:r>
      <w:r w:rsidR="00DF79D1" w:rsidRPr="00703C16">
        <w:rPr>
          <w:rFonts w:ascii="Calibri" w:hAnsi="Calibri" w:cs="Calibri"/>
          <w:b/>
          <w:caps/>
          <w:color w:val="auto"/>
          <w:lang w:val="ka-GE"/>
        </w:rPr>
        <w:t xml:space="preserve">(მაქსიმუმ </w:t>
      </w:r>
      <w:r w:rsidR="00DF79D1">
        <w:rPr>
          <w:rFonts w:ascii="Calibri" w:hAnsi="Calibri" w:cs="Calibri"/>
          <w:b/>
          <w:caps/>
          <w:color w:val="auto"/>
          <w:lang w:val="ka-GE"/>
        </w:rPr>
        <w:t>1</w:t>
      </w:r>
      <w:r w:rsidR="00DF79D1" w:rsidRPr="00703C16">
        <w:rPr>
          <w:rFonts w:ascii="Calibri" w:hAnsi="Calibri" w:cs="Calibri"/>
          <w:b/>
          <w:caps/>
          <w:color w:val="auto"/>
          <w:lang w:val="ka-GE"/>
        </w:rPr>
        <w:t xml:space="preserve"> გვერდი)</w:t>
      </w:r>
    </w:p>
    <w:p w14:paraId="251A0431" w14:textId="359B773A" w:rsidR="004277A6" w:rsidRPr="00703C16" w:rsidRDefault="004277A6" w:rsidP="00391C87">
      <w:pPr>
        <w:spacing w:line="240" w:lineRule="auto"/>
        <w:ind w:left="284"/>
        <w:jc w:val="both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(გთხოვთ, აღწეროთ </w:t>
      </w:r>
      <w:r w:rsidR="001072B1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თქვენი ორგანიზაციის შესაძლებლობები და პროექტების მართვის გამოცდილება, მათ შორის:</w:t>
      </w:r>
      <w:r w:rsidR="007120E1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</w:t>
      </w:r>
    </w:p>
    <w:p w14:paraId="6361A9F4" w14:textId="436F0657" w:rsidR="001072B1" w:rsidRPr="00703C16" w:rsidRDefault="001072B1" w:rsidP="00C4007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ორგანიზაციის შესახებ ზოგადი ინფორმაცია</w:t>
      </w:r>
    </w:p>
    <w:p w14:paraId="791C0815" w14:textId="15530310" w:rsidR="001072B1" w:rsidRPr="00703C16" w:rsidRDefault="001072B1" w:rsidP="00C4007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პერსონალი</w:t>
      </w:r>
    </w:p>
    <w:p w14:paraId="1A65583C" w14:textId="0B526B84" w:rsidR="00C11288" w:rsidRPr="00703C16" w:rsidRDefault="001072B1" w:rsidP="00C4007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ოფის(ებ)ი</w:t>
      </w:r>
    </w:p>
    <w:p w14:paraId="2858D13B" w14:textId="4DB144A3" w:rsidR="007120E1" w:rsidRPr="00703C16" w:rsidRDefault="0072153D" w:rsidP="00C4007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i/>
          <w:lang w:val="ka-GE"/>
        </w:rPr>
      </w:pPr>
      <w:r>
        <w:rPr>
          <w:rFonts w:ascii="Calibri" w:hAnsi="Calibri" w:cs="Calibri"/>
          <w:i/>
          <w:lang w:val="ka-GE"/>
        </w:rPr>
        <w:lastRenderedPageBreak/>
        <w:t>არსებობის შემთხვევაში</w:t>
      </w:r>
      <w:r w:rsidR="00DF79D1">
        <w:rPr>
          <w:rFonts w:ascii="Calibri" w:hAnsi="Calibri" w:cs="Calibri"/>
          <w:i/>
          <w:lang w:val="ka-GE"/>
        </w:rPr>
        <w:t>,</w:t>
      </w:r>
      <w:r>
        <w:rPr>
          <w:rFonts w:ascii="Calibri" w:hAnsi="Calibri" w:cs="Calibri"/>
          <w:i/>
          <w:lang w:val="ka-GE"/>
        </w:rPr>
        <w:t xml:space="preserve"> </w:t>
      </w:r>
      <w:r w:rsidR="007120E1" w:rsidRPr="00703C16">
        <w:rPr>
          <w:rFonts w:ascii="Calibri" w:hAnsi="Calibri" w:cs="Calibri"/>
          <w:i/>
          <w:lang w:val="ka-GE"/>
        </w:rPr>
        <w:t xml:space="preserve">მსგავსი </w:t>
      </w:r>
      <w:r w:rsidR="00B4626D" w:rsidRPr="00703C16">
        <w:rPr>
          <w:rFonts w:ascii="Calibri" w:hAnsi="Calibri" w:cs="Calibri"/>
          <w:i/>
          <w:lang w:val="ka-GE"/>
        </w:rPr>
        <w:t>პროე</w:t>
      </w:r>
      <w:r w:rsidR="00C11288" w:rsidRPr="00703C16">
        <w:rPr>
          <w:rFonts w:ascii="Calibri" w:hAnsi="Calibri" w:cs="Calibri"/>
          <w:i/>
          <w:lang w:val="ka-GE"/>
        </w:rPr>
        <w:t>ქტების განხორციელების გამოცდილება</w:t>
      </w:r>
      <w:r w:rsidR="001072B1" w:rsidRPr="00703C16">
        <w:rPr>
          <w:rFonts w:ascii="Calibri" w:hAnsi="Calibri" w:cs="Calibri"/>
          <w:i/>
          <w:lang w:val="ka-GE"/>
        </w:rPr>
        <w:t xml:space="preserve"> (შეავსეთ ქვემოთ მოცემული ცხრილი, საჭიროების შემთხვევაში დაამატეთ სტრიქონები) 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20"/>
        <w:gridCol w:w="1701"/>
        <w:gridCol w:w="1595"/>
        <w:gridCol w:w="1559"/>
        <w:gridCol w:w="1134"/>
        <w:gridCol w:w="2941"/>
      </w:tblGrid>
      <w:tr w:rsidR="007120E1" w:rsidRPr="00703C16" w14:paraId="63592E15" w14:textId="77777777" w:rsidTr="00C40079">
        <w:tc>
          <w:tcPr>
            <w:tcW w:w="420" w:type="dxa"/>
            <w:shd w:val="clear" w:color="auto" w:fill="D9D9D9" w:themeFill="background1" w:themeFillShade="D9"/>
          </w:tcPr>
          <w:p w14:paraId="399C07EB" w14:textId="7162D1E5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en-GB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en-GB"/>
              </w:rPr>
              <w:t>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E885BC" w14:textId="771B248A" w:rsidR="007120E1" w:rsidRPr="00703C16" w:rsidRDefault="007120E1" w:rsidP="00C40079">
            <w:pPr>
              <w:jc w:val="center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პროექტის სახელწოდება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14:paraId="405F3C16" w14:textId="3048934A" w:rsidR="007120E1" w:rsidRPr="00703C16" w:rsidRDefault="007120E1" w:rsidP="00C40079">
            <w:pPr>
              <w:jc w:val="center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დონორი</w:t>
            </w:r>
            <w:r w:rsidR="002E30A0"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 xml:space="preserve"> და პარტნიორები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090FA13" w14:textId="60C526B6" w:rsidR="007120E1" w:rsidRPr="00703C16" w:rsidRDefault="007120E1" w:rsidP="00C40079">
            <w:pPr>
              <w:jc w:val="center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ბიუჯეტი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D40DA4" w14:textId="788A0FA9" w:rsidR="007120E1" w:rsidRPr="00703C16" w:rsidRDefault="007120E1" w:rsidP="00C40079">
            <w:pPr>
              <w:jc w:val="center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პერიოდი</w:t>
            </w:r>
          </w:p>
        </w:tc>
        <w:tc>
          <w:tcPr>
            <w:tcW w:w="2941" w:type="dxa"/>
            <w:shd w:val="clear" w:color="auto" w:fill="D9D9D9" w:themeFill="background1" w:themeFillShade="D9"/>
            <w:vAlign w:val="center"/>
          </w:tcPr>
          <w:p w14:paraId="74D67BD2" w14:textId="3DD8D7F0" w:rsidR="007120E1" w:rsidRPr="00703C16" w:rsidRDefault="007120E1" w:rsidP="00C40079">
            <w:pPr>
              <w:jc w:val="center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პროექტის აღწერა</w:t>
            </w:r>
            <w:r w:rsidR="00B4626D"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 xml:space="preserve"> (მიუთითეთ თქვენი როლი)</w:t>
            </w:r>
          </w:p>
        </w:tc>
      </w:tr>
      <w:tr w:rsidR="007120E1" w:rsidRPr="00703C16" w14:paraId="487E7E37" w14:textId="77777777" w:rsidTr="00C40079">
        <w:tc>
          <w:tcPr>
            <w:tcW w:w="420" w:type="dxa"/>
          </w:tcPr>
          <w:p w14:paraId="6F49D323" w14:textId="4324B49D" w:rsidR="007120E1" w:rsidRPr="00703C16" w:rsidRDefault="00B4626D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1</w:t>
            </w:r>
          </w:p>
        </w:tc>
        <w:tc>
          <w:tcPr>
            <w:tcW w:w="1701" w:type="dxa"/>
          </w:tcPr>
          <w:p w14:paraId="7E35DB0D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95" w:type="dxa"/>
          </w:tcPr>
          <w:p w14:paraId="73216CF1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59" w:type="dxa"/>
          </w:tcPr>
          <w:p w14:paraId="645D570E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134" w:type="dxa"/>
          </w:tcPr>
          <w:p w14:paraId="02AF94F7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41" w:type="dxa"/>
          </w:tcPr>
          <w:p w14:paraId="6BE19783" w14:textId="061C31CF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</w:tr>
      <w:tr w:rsidR="007120E1" w:rsidRPr="00703C16" w14:paraId="525FF0D1" w14:textId="77777777" w:rsidTr="00C40079">
        <w:tc>
          <w:tcPr>
            <w:tcW w:w="420" w:type="dxa"/>
          </w:tcPr>
          <w:p w14:paraId="37BCE71D" w14:textId="7231B1B1" w:rsidR="007120E1" w:rsidRPr="00703C16" w:rsidRDefault="00B4626D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2</w:t>
            </w:r>
          </w:p>
        </w:tc>
        <w:tc>
          <w:tcPr>
            <w:tcW w:w="1701" w:type="dxa"/>
          </w:tcPr>
          <w:p w14:paraId="64FB02EC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95" w:type="dxa"/>
          </w:tcPr>
          <w:p w14:paraId="0CAC0B34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59" w:type="dxa"/>
          </w:tcPr>
          <w:p w14:paraId="3F3679D8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134" w:type="dxa"/>
          </w:tcPr>
          <w:p w14:paraId="04849C68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41" w:type="dxa"/>
          </w:tcPr>
          <w:p w14:paraId="27ED36E6" w14:textId="24F27524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</w:tr>
      <w:tr w:rsidR="007120E1" w:rsidRPr="00703C16" w14:paraId="27B6BC0C" w14:textId="77777777" w:rsidTr="00C40079">
        <w:tc>
          <w:tcPr>
            <w:tcW w:w="420" w:type="dxa"/>
          </w:tcPr>
          <w:p w14:paraId="45A664E8" w14:textId="777AB827" w:rsidR="007120E1" w:rsidRPr="00703C16" w:rsidRDefault="00B4626D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3</w:t>
            </w:r>
          </w:p>
        </w:tc>
        <w:tc>
          <w:tcPr>
            <w:tcW w:w="1701" w:type="dxa"/>
          </w:tcPr>
          <w:p w14:paraId="1B79F01A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95" w:type="dxa"/>
          </w:tcPr>
          <w:p w14:paraId="2FFCC46D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59" w:type="dxa"/>
          </w:tcPr>
          <w:p w14:paraId="0F085F2B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134" w:type="dxa"/>
          </w:tcPr>
          <w:p w14:paraId="00272383" w14:textId="77777777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41" w:type="dxa"/>
          </w:tcPr>
          <w:p w14:paraId="4F37B8BB" w14:textId="6E710058" w:rsidR="007120E1" w:rsidRPr="00703C16" w:rsidRDefault="007120E1" w:rsidP="007120E1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</w:tr>
    </w:tbl>
    <w:p w14:paraId="5DD9F353" w14:textId="77777777" w:rsidR="00C11288" w:rsidRPr="00703C16" w:rsidRDefault="00C11288" w:rsidP="002643A5">
      <w:pPr>
        <w:spacing w:line="240" w:lineRule="auto"/>
        <w:jc w:val="both"/>
        <w:rPr>
          <w:rFonts w:ascii="Calibri" w:eastAsiaTheme="minorHAnsi" w:hAnsi="Calibri" w:cs="Calibri"/>
          <w:i/>
          <w:color w:val="auto"/>
          <w:sz w:val="22"/>
          <w:lang w:val="ka-GE"/>
        </w:rPr>
      </w:pPr>
    </w:p>
    <w:p w14:paraId="0E159E0F" w14:textId="77777777" w:rsidR="00A56F21" w:rsidRPr="00703C16" w:rsidRDefault="00A56F21" w:rsidP="002643A5">
      <w:pPr>
        <w:spacing w:line="240" w:lineRule="auto"/>
        <w:jc w:val="both"/>
        <w:rPr>
          <w:rFonts w:ascii="Calibri" w:eastAsiaTheme="minorHAnsi" w:hAnsi="Calibri" w:cs="Calibri"/>
          <w:i/>
          <w:color w:val="auto"/>
          <w:sz w:val="22"/>
          <w:lang w:val="ka-GE"/>
        </w:rPr>
      </w:pPr>
    </w:p>
    <w:p w14:paraId="156DE82F" w14:textId="55C90C93" w:rsidR="00B4626D" w:rsidRPr="00703C16" w:rsidRDefault="00B4626D" w:rsidP="00284691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სხვა პროექტების განხორციელების გამოცდილება</w:t>
      </w:r>
      <w:r w:rsidR="001072B1" w:rsidRPr="00703C16">
        <w:rPr>
          <w:rFonts w:ascii="Calibri" w:hAnsi="Calibri" w:cs="Calibri"/>
          <w:i/>
          <w:lang w:val="ka-GE"/>
        </w:rPr>
        <w:t xml:space="preserve"> (შეავსეთ ქვემოთ მოცემული ცხრილი, საჭიროების შემთხვევაში დამატეთ სტრიქონები)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20"/>
        <w:gridCol w:w="1701"/>
        <w:gridCol w:w="1595"/>
        <w:gridCol w:w="1559"/>
        <w:gridCol w:w="1134"/>
        <w:gridCol w:w="2941"/>
      </w:tblGrid>
      <w:tr w:rsidR="00B4626D" w:rsidRPr="00703C16" w14:paraId="7D01A2B3" w14:textId="77777777" w:rsidTr="00284691">
        <w:tc>
          <w:tcPr>
            <w:tcW w:w="420" w:type="dxa"/>
            <w:shd w:val="clear" w:color="auto" w:fill="D9D9D9" w:themeFill="background1" w:themeFillShade="D9"/>
          </w:tcPr>
          <w:p w14:paraId="11E2DFA5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en-GB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en-GB"/>
              </w:rPr>
              <w:t>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7AA7E5B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პროექტის სახელწოდება</w:t>
            </w:r>
          </w:p>
        </w:tc>
        <w:tc>
          <w:tcPr>
            <w:tcW w:w="1595" w:type="dxa"/>
            <w:shd w:val="clear" w:color="auto" w:fill="D9D9D9" w:themeFill="background1" w:themeFillShade="D9"/>
          </w:tcPr>
          <w:p w14:paraId="72BE327C" w14:textId="6B475AF1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დონორი</w:t>
            </w:r>
            <w:r w:rsidR="002E30A0"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 xml:space="preserve"> და პარტნიორები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5A3BF8E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ბიუჯეტი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F84B7A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პერიოდი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51747D8E" w14:textId="77777777" w:rsidR="00B4626D" w:rsidRPr="00703C16" w:rsidRDefault="00B4626D" w:rsidP="00DF79D1">
            <w:pPr>
              <w:jc w:val="center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პროექტის აღწერა (მიუთითეთ თქვენი როლი)</w:t>
            </w:r>
          </w:p>
        </w:tc>
      </w:tr>
      <w:tr w:rsidR="002E30A0" w:rsidRPr="00703C16" w14:paraId="50EB8C3F" w14:textId="77777777" w:rsidTr="00284691">
        <w:tc>
          <w:tcPr>
            <w:tcW w:w="420" w:type="dxa"/>
          </w:tcPr>
          <w:p w14:paraId="42CB9F5E" w14:textId="39F79CE4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1</w:t>
            </w:r>
          </w:p>
        </w:tc>
        <w:tc>
          <w:tcPr>
            <w:tcW w:w="1701" w:type="dxa"/>
          </w:tcPr>
          <w:p w14:paraId="18ADBA2F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95" w:type="dxa"/>
          </w:tcPr>
          <w:p w14:paraId="5BCC592A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59" w:type="dxa"/>
          </w:tcPr>
          <w:p w14:paraId="49859406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134" w:type="dxa"/>
          </w:tcPr>
          <w:p w14:paraId="248C7602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41" w:type="dxa"/>
          </w:tcPr>
          <w:p w14:paraId="3B97FDAC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</w:tr>
      <w:tr w:rsidR="002E30A0" w:rsidRPr="00703C16" w14:paraId="13F8DE84" w14:textId="77777777" w:rsidTr="00284691">
        <w:tc>
          <w:tcPr>
            <w:tcW w:w="420" w:type="dxa"/>
          </w:tcPr>
          <w:p w14:paraId="777021C7" w14:textId="6B4A9FE2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2</w:t>
            </w:r>
          </w:p>
        </w:tc>
        <w:tc>
          <w:tcPr>
            <w:tcW w:w="1701" w:type="dxa"/>
          </w:tcPr>
          <w:p w14:paraId="23CCC7C8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95" w:type="dxa"/>
          </w:tcPr>
          <w:p w14:paraId="0218FA22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59" w:type="dxa"/>
          </w:tcPr>
          <w:p w14:paraId="13409FDA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134" w:type="dxa"/>
          </w:tcPr>
          <w:p w14:paraId="31413C33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41" w:type="dxa"/>
          </w:tcPr>
          <w:p w14:paraId="2EAF3E61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</w:tr>
      <w:tr w:rsidR="002E30A0" w:rsidRPr="00703C16" w14:paraId="33A919C3" w14:textId="77777777" w:rsidTr="00284691">
        <w:tc>
          <w:tcPr>
            <w:tcW w:w="420" w:type="dxa"/>
          </w:tcPr>
          <w:p w14:paraId="4D7D282C" w14:textId="28E47EC4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  <w:r w:rsidRPr="00703C16"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  <w:t>3</w:t>
            </w:r>
          </w:p>
        </w:tc>
        <w:tc>
          <w:tcPr>
            <w:tcW w:w="1701" w:type="dxa"/>
          </w:tcPr>
          <w:p w14:paraId="557AFEFE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95" w:type="dxa"/>
          </w:tcPr>
          <w:p w14:paraId="6A953C66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559" w:type="dxa"/>
          </w:tcPr>
          <w:p w14:paraId="7A3B04FF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1134" w:type="dxa"/>
          </w:tcPr>
          <w:p w14:paraId="453B92B6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41" w:type="dxa"/>
          </w:tcPr>
          <w:p w14:paraId="1978357F" w14:textId="77777777" w:rsidR="00B4626D" w:rsidRPr="00703C16" w:rsidRDefault="00B4626D" w:rsidP="000268C5">
            <w:pPr>
              <w:jc w:val="both"/>
              <w:rPr>
                <w:rFonts w:ascii="Calibri" w:eastAsiaTheme="minorHAnsi" w:hAnsi="Calibri" w:cs="Calibri"/>
                <w:color w:val="auto"/>
                <w:sz w:val="22"/>
                <w:lang w:val="ka-GE"/>
              </w:rPr>
            </w:pPr>
          </w:p>
        </w:tc>
      </w:tr>
    </w:tbl>
    <w:p w14:paraId="2754B710" w14:textId="2AE45A6E" w:rsidR="00C11288" w:rsidRPr="00703C16" w:rsidRDefault="00C11288" w:rsidP="00391C87">
      <w:pPr>
        <w:spacing w:line="240" w:lineRule="auto"/>
        <w:ind w:left="284"/>
        <w:jc w:val="both"/>
        <w:rPr>
          <w:rFonts w:ascii="Calibri" w:eastAsiaTheme="minorHAnsi" w:hAnsi="Calibri" w:cs="Calibri"/>
          <w:i/>
          <w:color w:val="auto"/>
          <w:sz w:val="22"/>
          <w:lang w:val="ka-GE"/>
        </w:rPr>
      </w:pPr>
    </w:p>
    <w:p w14:paraId="55486B3B" w14:textId="77777777" w:rsidR="00D429AB" w:rsidRPr="00703C16" w:rsidRDefault="00D429AB" w:rsidP="00435732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5E72AEFF" w14:textId="6FDBF508" w:rsidR="00435732" w:rsidRPr="00703C16" w:rsidRDefault="00B34527" w:rsidP="00435732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8</w:t>
      </w:r>
      <w:r w:rsidR="004277A6" w:rsidRPr="00703C16">
        <w:rPr>
          <w:rFonts w:ascii="Calibri" w:hAnsi="Calibri" w:cs="Calibri"/>
          <w:b/>
          <w:caps/>
          <w:color w:val="auto"/>
          <w:lang w:val="ka-GE"/>
        </w:rPr>
        <w:t xml:space="preserve">. </w:t>
      </w:r>
      <w:r w:rsidR="00435732" w:rsidRPr="00703C16">
        <w:rPr>
          <w:rFonts w:ascii="Calibri" w:hAnsi="Calibri" w:cs="Calibri"/>
          <w:b/>
          <w:caps/>
          <w:color w:val="auto"/>
          <w:lang w:val="ka-GE"/>
        </w:rPr>
        <w:t>პროექტის მოსალოდნელი შედეგები</w:t>
      </w:r>
      <w:r w:rsidR="006E476F">
        <w:rPr>
          <w:rFonts w:ascii="Calibri" w:hAnsi="Calibri" w:cs="Calibri"/>
          <w:b/>
          <w:caps/>
          <w:color w:val="auto"/>
          <w:lang w:val="ka-GE"/>
        </w:rPr>
        <w:t xml:space="preserve"> </w:t>
      </w:r>
      <w:r w:rsidR="006E476F" w:rsidRPr="00703C16">
        <w:rPr>
          <w:rFonts w:ascii="Calibri" w:hAnsi="Calibri" w:cs="Calibri"/>
          <w:b/>
          <w:caps/>
          <w:color w:val="auto"/>
          <w:lang w:val="ka-GE"/>
        </w:rPr>
        <w:t>(მაქსიმუმ ნახევარი გვერდი)</w:t>
      </w:r>
    </w:p>
    <w:p w14:paraId="5A41E790" w14:textId="003285BD" w:rsidR="004277A6" w:rsidRPr="00703C16" w:rsidRDefault="00435732" w:rsidP="00B34527">
      <w:pPr>
        <w:spacing w:line="240" w:lineRule="auto"/>
        <w:ind w:left="284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(გთხოვთ, დეტალურად აღწეროთ პროექტის განხორცილების მოსალოდნელი შედეგები რაოდენობრივი და ხარისხობრივი მაჩვენებლებით</w:t>
      </w:r>
      <w:r w:rsidR="00136FCA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)</w:t>
      </w:r>
    </w:p>
    <w:p w14:paraId="246091C1" w14:textId="77777777" w:rsidR="004277A6" w:rsidRPr="00703C16" w:rsidRDefault="004277A6" w:rsidP="00DC28F1">
      <w:pPr>
        <w:spacing w:line="240" w:lineRule="auto"/>
        <w:rPr>
          <w:rFonts w:ascii="Calibri" w:hAnsi="Calibri" w:cs="Calibri"/>
          <w:b/>
          <w:caps/>
          <w:color w:val="auto"/>
          <w:sz w:val="22"/>
          <w:lang w:val="ka-GE"/>
        </w:rPr>
      </w:pPr>
    </w:p>
    <w:p w14:paraId="71A3282D" w14:textId="59DD690D" w:rsidR="001076A2" w:rsidRPr="00703C16" w:rsidRDefault="0032742C" w:rsidP="001076A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u w:val="single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შედეგი</w:t>
      </w:r>
      <w:r w:rsidR="001076A2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 xml:space="preserve"> 1 – (</w:t>
      </w: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მიზანი 1-ის შესაბამისი</w:t>
      </w:r>
      <w:r w:rsidR="001076A2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)</w:t>
      </w:r>
    </w:p>
    <w:p w14:paraId="1B4937A4" w14:textId="2C277B69" w:rsidR="001076A2" w:rsidRPr="00703C16" w:rsidRDefault="0032742C" w:rsidP="001076A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შ</w:t>
      </w:r>
      <w:r w:rsidR="00913F08" w:rsidRPr="00703C16">
        <w:rPr>
          <w:rFonts w:ascii="Calibri" w:hAnsi="Calibri" w:cs="Calibri"/>
          <w:caps/>
          <w:color w:val="auto"/>
          <w:sz w:val="22"/>
          <w:lang w:val="ka-GE"/>
        </w:rPr>
        <w:t>ე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დეგი 1.1.(</w:t>
      </w:r>
      <w:r w:rsidR="001076A2" w:rsidRPr="00703C16">
        <w:rPr>
          <w:rFonts w:ascii="Calibri" w:hAnsi="Calibri" w:cs="Calibri"/>
          <w:caps/>
          <w:color w:val="auto"/>
          <w:sz w:val="22"/>
          <w:lang w:val="ka-GE"/>
        </w:rPr>
        <w:t>საქმიანობა 1</w:t>
      </w:r>
      <w:r w:rsidR="00D84A3A" w:rsidRPr="00703C16">
        <w:rPr>
          <w:rFonts w:ascii="Calibri" w:hAnsi="Calibri" w:cs="Calibri"/>
          <w:caps/>
          <w:color w:val="auto"/>
          <w:sz w:val="22"/>
          <w:lang w:val="ka-GE"/>
        </w:rPr>
        <w:t>.1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-ის შესაბამისი)</w:t>
      </w:r>
    </w:p>
    <w:p w14:paraId="62E85AA1" w14:textId="2730AB4B" w:rsidR="001076A2" w:rsidRPr="00703C16" w:rsidRDefault="00C45B3E" w:rsidP="001076A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შედეგი</w:t>
      </w:r>
      <w:r w:rsidR="00CD0340"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 1.2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.(საქმიანობა</w:t>
      </w:r>
      <w:r w:rsidR="00770EC0"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 </w:t>
      </w:r>
      <w:r w:rsidR="003E14A4" w:rsidRPr="00703C16">
        <w:rPr>
          <w:rFonts w:ascii="Calibri" w:hAnsi="Calibri" w:cs="Calibri"/>
          <w:caps/>
          <w:color w:val="auto"/>
          <w:sz w:val="22"/>
          <w:lang w:val="ka-GE"/>
        </w:rPr>
        <w:t>1.</w:t>
      </w:r>
      <w:r w:rsidR="00770EC0" w:rsidRPr="00703C16">
        <w:rPr>
          <w:rFonts w:ascii="Calibri" w:hAnsi="Calibri" w:cs="Calibri"/>
          <w:caps/>
          <w:color w:val="auto"/>
          <w:sz w:val="22"/>
          <w:lang w:val="ka-GE"/>
        </w:rPr>
        <w:t>2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-ის შესაბამისი)</w:t>
      </w:r>
    </w:p>
    <w:p w14:paraId="06E9BA58" w14:textId="77777777" w:rsidR="001076A2" w:rsidRPr="00703C16" w:rsidRDefault="001076A2" w:rsidP="001076A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en-GB"/>
        </w:rPr>
      </w:pPr>
      <w:r w:rsidRPr="00703C16">
        <w:rPr>
          <w:rFonts w:ascii="Calibri" w:hAnsi="Calibri" w:cs="Calibri"/>
          <w:caps/>
          <w:color w:val="auto"/>
          <w:sz w:val="22"/>
          <w:lang w:val="en-GB"/>
        </w:rPr>
        <w:t>…</w:t>
      </w:r>
    </w:p>
    <w:p w14:paraId="4F9E6C01" w14:textId="77777777" w:rsidR="001076A2" w:rsidRPr="00703C16" w:rsidRDefault="001076A2" w:rsidP="001076A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</w:p>
    <w:p w14:paraId="57B8FAB9" w14:textId="793DBAD8" w:rsidR="006041E5" w:rsidRPr="00703C16" w:rsidRDefault="006041E5" w:rsidP="006041E5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u w:val="single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შედეგი 2 – (მიზანი</w:t>
      </w:r>
      <w:r w:rsidR="005B3FD8"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 xml:space="preserve"> 2</w:t>
      </w:r>
      <w:r w:rsidRPr="00703C16">
        <w:rPr>
          <w:rFonts w:ascii="Calibri" w:hAnsi="Calibri" w:cs="Calibri"/>
          <w:caps/>
          <w:color w:val="auto"/>
          <w:sz w:val="22"/>
          <w:u w:val="single"/>
          <w:lang w:val="ka-GE"/>
        </w:rPr>
        <w:t>-ის შესაბამისი)</w:t>
      </w:r>
    </w:p>
    <w:p w14:paraId="6E7773CE" w14:textId="64E5BB04" w:rsidR="006041E5" w:rsidRPr="00703C16" w:rsidRDefault="006041E5" w:rsidP="006041E5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შედეგი</w:t>
      </w:r>
      <w:r w:rsidR="009B2D00"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 2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.1.(საქმიანობა</w:t>
      </w:r>
      <w:r w:rsidR="009B2D00"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 2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.1-ის შესაბამისი)</w:t>
      </w:r>
    </w:p>
    <w:p w14:paraId="356D1D47" w14:textId="409FA2BF" w:rsidR="001076A2" w:rsidRPr="00703C16" w:rsidRDefault="006041E5" w:rsidP="006041E5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ka-GE"/>
        </w:rPr>
      </w:pPr>
      <w:r w:rsidRPr="00703C16">
        <w:rPr>
          <w:rFonts w:ascii="Calibri" w:hAnsi="Calibri" w:cs="Calibri"/>
          <w:caps/>
          <w:color w:val="auto"/>
          <w:sz w:val="22"/>
          <w:lang w:val="ka-GE"/>
        </w:rPr>
        <w:t>შედეგი</w:t>
      </w:r>
      <w:r w:rsidR="009B2D00"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 2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 xml:space="preserve">.2.(საქმიანობა </w:t>
      </w:r>
      <w:r w:rsidR="009B2D00" w:rsidRPr="00703C16">
        <w:rPr>
          <w:rFonts w:ascii="Calibri" w:hAnsi="Calibri" w:cs="Calibri"/>
          <w:caps/>
          <w:color w:val="auto"/>
          <w:sz w:val="22"/>
          <w:lang w:val="ka-GE"/>
        </w:rPr>
        <w:t>2</w:t>
      </w:r>
      <w:r w:rsidRPr="00703C16">
        <w:rPr>
          <w:rFonts w:ascii="Calibri" w:hAnsi="Calibri" w:cs="Calibri"/>
          <w:caps/>
          <w:color w:val="auto"/>
          <w:sz w:val="22"/>
          <w:lang w:val="ka-GE"/>
        </w:rPr>
        <w:t>.2-ის შესაბამისი)</w:t>
      </w:r>
    </w:p>
    <w:p w14:paraId="36090E47" w14:textId="77777777" w:rsidR="001076A2" w:rsidRPr="00703C16" w:rsidRDefault="001076A2" w:rsidP="001076A2">
      <w:pPr>
        <w:spacing w:line="240" w:lineRule="auto"/>
        <w:ind w:left="270"/>
        <w:rPr>
          <w:rFonts w:ascii="Calibri" w:hAnsi="Calibri" w:cs="Calibri"/>
          <w:caps/>
          <w:color w:val="auto"/>
          <w:sz w:val="22"/>
          <w:lang w:val="en-GB"/>
        </w:rPr>
      </w:pPr>
      <w:r w:rsidRPr="00703C16">
        <w:rPr>
          <w:rFonts w:ascii="Calibri" w:hAnsi="Calibri" w:cs="Calibri"/>
          <w:caps/>
          <w:color w:val="auto"/>
          <w:sz w:val="22"/>
          <w:lang w:val="en-GB"/>
        </w:rPr>
        <w:t>…</w:t>
      </w:r>
    </w:p>
    <w:p w14:paraId="5232603F" w14:textId="77777777" w:rsidR="001076A2" w:rsidRPr="00703C16" w:rsidRDefault="001076A2" w:rsidP="00DC28F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0858BC93" w14:textId="0A74898C" w:rsidR="00BD0E16" w:rsidRPr="00703C16" w:rsidRDefault="00BD0E16" w:rsidP="00BD0E16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9. პროექტის ბენეფიციარები</w:t>
      </w:r>
      <w:r w:rsidR="006E476F">
        <w:rPr>
          <w:rFonts w:ascii="Calibri" w:hAnsi="Calibri" w:cs="Calibri"/>
          <w:b/>
          <w:caps/>
          <w:color w:val="auto"/>
          <w:lang w:val="ka-GE"/>
        </w:rPr>
        <w:t xml:space="preserve"> </w:t>
      </w:r>
      <w:r w:rsidR="006E476F" w:rsidRPr="00703C16">
        <w:rPr>
          <w:rFonts w:ascii="Calibri" w:hAnsi="Calibri" w:cs="Calibri"/>
          <w:b/>
          <w:caps/>
          <w:color w:val="auto"/>
          <w:lang w:val="ka-GE"/>
        </w:rPr>
        <w:t>(მაქსიმუმ ნახევარი გვერდი)</w:t>
      </w:r>
    </w:p>
    <w:p w14:paraId="4909F5D8" w14:textId="01606E09" w:rsidR="002E30A0" w:rsidRPr="00703C16" w:rsidRDefault="00BD0E16" w:rsidP="00BD0E16">
      <w:pPr>
        <w:pStyle w:val="ListParagraph"/>
        <w:spacing w:after="0"/>
        <w:ind w:left="284"/>
        <w:jc w:val="both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(გთხოვთ, დეტალურად აღწეროთ ვინ იქნებიან პროექტის განხორციელების შედეგად მიღებული სერვისის/პროდუქტის პირდაპირი და არაპირდაპირი ბენეფიციარები</w:t>
      </w:r>
      <w:r w:rsidR="002D36BD">
        <w:rPr>
          <w:rStyle w:val="FootnoteReference"/>
          <w:rFonts w:ascii="Calibri" w:hAnsi="Calibri" w:cs="Calibri"/>
          <w:i/>
          <w:lang w:val="ka-GE"/>
        </w:rPr>
        <w:footnoteReference w:id="1"/>
      </w:r>
      <w:r w:rsidRPr="00703C16">
        <w:rPr>
          <w:rFonts w:ascii="Calibri" w:hAnsi="Calibri" w:cs="Calibri"/>
          <w:i/>
          <w:lang w:val="ka-GE"/>
        </w:rPr>
        <w:t xml:space="preserve">, მათ შორის ქალები, ახალგაზრდები და მოწყვლადი ჯგუფები. </w:t>
      </w:r>
      <w:r w:rsidR="00021362" w:rsidRPr="00703C16">
        <w:rPr>
          <w:rFonts w:ascii="Calibri" w:hAnsi="Calibri" w:cs="Calibri"/>
          <w:b/>
          <w:i/>
          <w:lang w:val="ka-GE"/>
        </w:rPr>
        <w:t xml:space="preserve">ბენეფიციარების თითოეულ ჯგუფზე </w:t>
      </w:r>
      <w:r w:rsidR="008271D9" w:rsidRPr="00703C16">
        <w:rPr>
          <w:rFonts w:ascii="Calibri" w:hAnsi="Calibri" w:cs="Calibri"/>
          <w:b/>
          <w:i/>
          <w:lang w:val="ka-GE"/>
        </w:rPr>
        <w:t>მიუთითეთ</w:t>
      </w:r>
      <w:r w:rsidRPr="00703C16">
        <w:rPr>
          <w:rFonts w:ascii="Calibri" w:hAnsi="Calibri" w:cs="Calibri"/>
          <w:b/>
          <w:i/>
          <w:lang w:val="ka-GE"/>
        </w:rPr>
        <w:t xml:space="preserve"> რაოდენობრივი ან/და ხარისხობრივი მაჩვენებლები</w:t>
      </w:r>
      <w:r w:rsidRPr="00703C16">
        <w:rPr>
          <w:rFonts w:ascii="Calibri" w:hAnsi="Calibri" w:cs="Calibri"/>
          <w:i/>
          <w:lang w:val="ka-GE"/>
        </w:rPr>
        <w:t>)</w:t>
      </w:r>
    </w:p>
    <w:p w14:paraId="4F47126B" w14:textId="76E7DE85" w:rsidR="00BD0E16" w:rsidRPr="00703C16" w:rsidRDefault="00BD0E16" w:rsidP="00BD0E16">
      <w:pPr>
        <w:pStyle w:val="ListParagraph"/>
        <w:spacing w:after="0"/>
        <w:ind w:left="284"/>
        <w:jc w:val="both"/>
        <w:rPr>
          <w:rFonts w:ascii="Calibri" w:hAnsi="Calibri" w:cs="Calibri"/>
          <w:i/>
          <w:lang w:val="ka-GE"/>
        </w:rPr>
      </w:pPr>
    </w:p>
    <w:p w14:paraId="22C4EAEC" w14:textId="1B61A6A0" w:rsidR="00B97BD9" w:rsidRPr="00703C16" w:rsidRDefault="00BD0E16" w:rsidP="00DC28F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10</w:t>
      </w:r>
      <w:r w:rsidR="00B97BD9" w:rsidRPr="00703C16">
        <w:rPr>
          <w:rFonts w:ascii="Calibri" w:hAnsi="Calibri" w:cs="Calibri"/>
          <w:b/>
          <w:caps/>
          <w:color w:val="auto"/>
          <w:lang w:val="ka-GE"/>
        </w:rPr>
        <w:t xml:space="preserve">. პროექტის </w:t>
      </w:r>
      <w:r w:rsidR="00435732" w:rsidRPr="00703C16">
        <w:rPr>
          <w:rFonts w:ascii="Calibri" w:hAnsi="Calibri" w:cs="Calibri"/>
          <w:b/>
          <w:caps/>
          <w:color w:val="auto"/>
          <w:lang w:val="ka-GE"/>
        </w:rPr>
        <w:t>მდგრადობა</w:t>
      </w:r>
      <w:r w:rsidR="0072153D">
        <w:rPr>
          <w:rFonts w:ascii="Calibri" w:hAnsi="Calibri" w:cs="Calibri"/>
          <w:b/>
          <w:caps/>
          <w:color w:val="auto"/>
          <w:lang w:val="ka-GE"/>
        </w:rPr>
        <w:t xml:space="preserve"> </w:t>
      </w:r>
      <w:r w:rsidR="006E476F" w:rsidRPr="00703C16">
        <w:rPr>
          <w:rFonts w:ascii="Calibri" w:hAnsi="Calibri" w:cs="Calibri"/>
          <w:b/>
          <w:caps/>
          <w:color w:val="auto"/>
          <w:lang w:val="ka-GE"/>
        </w:rPr>
        <w:t>(მაქსიმუმ ნახევარი გვერდი)</w:t>
      </w:r>
    </w:p>
    <w:p w14:paraId="17354802" w14:textId="77777777" w:rsidR="00D417E9" w:rsidRPr="00703C16" w:rsidRDefault="00435732" w:rsidP="00BD0E16">
      <w:pPr>
        <w:pStyle w:val="ListParagraph"/>
        <w:ind w:left="284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(განმარტეთ, თუ რამდენად სიცოცხლისუნარიანი იქნება პროექტის შედეგები</w:t>
      </w:r>
      <w:r w:rsidR="006A385F" w:rsidRPr="00703C16">
        <w:rPr>
          <w:rFonts w:ascii="Calibri" w:hAnsi="Calibri" w:cs="Calibri"/>
          <w:i/>
          <w:lang w:val="ka-GE"/>
        </w:rPr>
        <w:t>, მათ შორის</w:t>
      </w:r>
      <w:r w:rsidR="00D417E9" w:rsidRPr="00703C16">
        <w:rPr>
          <w:rFonts w:ascii="Calibri" w:hAnsi="Calibri" w:cs="Calibri"/>
          <w:i/>
          <w:lang w:val="ka-GE"/>
        </w:rPr>
        <w:t>:</w:t>
      </w:r>
    </w:p>
    <w:p w14:paraId="1D72047C" w14:textId="7329EDE6" w:rsidR="00D417E9" w:rsidRPr="00703C16" w:rsidRDefault="006A385F" w:rsidP="00BD0E16">
      <w:pPr>
        <w:pStyle w:val="ListParagraph"/>
        <w:ind w:left="284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(1)</w:t>
      </w:r>
      <w:r w:rsidRPr="00703C16">
        <w:rPr>
          <w:rFonts w:ascii="Calibri" w:hAnsi="Calibri" w:cs="Calibri"/>
          <w:lang w:val="ka-GE"/>
        </w:rPr>
        <w:t xml:space="preserve"> </w:t>
      </w:r>
      <w:r w:rsidRPr="00703C16">
        <w:rPr>
          <w:rFonts w:ascii="Calibri" w:hAnsi="Calibri" w:cs="Calibri"/>
          <w:i/>
          <w:lang w:val="ka-GE"/>
        </w:rPr>
        <w:t>რამდენად ხელშესახებ გავლენას მოახდენს პროექტი მის  სამიზნე ჯგუფებზე</w:t>
      </w:r>
      <w:r w:rsidR="00E40243" w:rsidRPr="00703C16">
        <w:rPr>
          <w:rFonts w:ascii="Calibri" w:hAnsi="Calibri" w:cs="Calibri"/>
          <w:i/>
          <w:lang w:val="ka-GE"/>
        </w:rPr>
        <w:t>?;</w:t>
      </w:r>
      <w:r w:rsidRPr="00703C16">
        <w:rPr>
          <w:rFonts w:ascii="Calibri" w:hAnsi="Calibri" w:cs="Calibri"/>
          <w:i/>
          <w:lang w:val="ka-GE"/>
        </w:rPr>
        <w:t xml:space="preserve"> </w:t>
      </w:r>
    </w:p>
    <w:p w14:paraId="637BBD45" w14:textId="04667F04" w:rsidR="00D417E9" w:rsidRPr="00703C16" w:rsidRDefault="006A385F" w:rsidP="00BD0E16">
      <w:pPr>
        <w:pStyle w:val="ListParagraph"/>
        <w:ind w:left="284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(2) აქვს თუ რა პროე</w:t>
      </w:r>
      <w:r w:rsidRPr="0065665A">
        <w:rPr>
          <w:rFonts w:ascii="Calibri" w:hAnsi="Calibri" w:cs="Calibri"/>
          <w:i/>
          <w:lang w:val="ka-GE"/>
        </w:rPr>
        <w:t>ქტს</w:t>
      </w:r>
      <w:r w:rsidR="000966D0" w:rsidRPr="0065665A">
        <w:rPr>
          <w:rFonts w:ascii="Calibri" w:hAnsi="Calibri" w:cs="Calibri"/>
          <w:i/>
          <w:lang w:val="en-GB"/>
        </w:rPr>
        <w:t xml:space="preserve"> </w:t>
      </w:r>
      <w:r w:rsidR="000966D0" w:rsidRPr="0065665A">
        <w:rPr>
          <w:rFonts w:ascii="Calibri" w:hAnsi="Calibri" w:cs="Calibri"/>
          <w:i/>
          <w:lang w:val="ka-GE"/>
        </w:rPr>
        <w:t xml:space="preserve">მასშტაბირების და </w:t>
      </w:r>
      <w:r w:rsidRPr="0065665A">
        <w:rPr>
          <w:rFonts w:ascii="Calibri" w:hAnsi="Calibri" w:cs="Calibri"/>
          <w:i/>
          <w:lang w:val="ka-GE"/>
        </w:rPr>
        <w:t xml:space="preserve"> რეპლ</w:t>
      </w:r>
      <w:r w:rsidRPr="00703C16">
        <w:rPr>
          <w:rFonts w:ascii="Calibri" w:hAnsi="Calibri" w:cs="Calibri"/>
          <w:i/>
          <w:lang w:val="ka-GE"/>
        </w:rPr>
        <w:t>იკაციის შესაძლებლობა?;</w:t>
      </w:r>
    </w:p>
    <w:p w14:paraId="4B7866B0" w14:textId="6C0DA78B" w:rsidR="00076BEA" w:rsidRPr="00703C16" w:rsidRDefault="006A385F" w:rsidP="00BD0E16">
      <w:pPr>
        <w:pStyle w:val="ListParagraph"/>
        <w:ind w:left="284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(3) რამდენად მდგრადია პროექტის მოსალოდნელი შედეგები (ფინანსურად, ინსტიტუციურად, გარემოსდაცვითი კუთხით?)</w:t>
      </w:r>
    </w:p>
    <w:p w14:paraId="7B28030D" w14:textId="77777777" w:rsidR="002E30A0" w:rsidRPr="00703C16" w:rsidRDefault="002E30A0" w:rsidP="00FF21BD">
      <w:pPr>
        <w:pStyle w:val="ListParagraph"/>
        <w:spacing w:after="0" w:line="240" w:lineRule="auto"/>
        <w:ind w:left="284"/>
        <w:rPr>
          <w:rFonts w:ascii="Calibri" w:hAnsi="Calibri" w:cs="Calibri"/>
          <w:b/>
          <w:caps/>
        </w:rPr>
      </w:pPr>
    </w:p>
    <w:p w14:paraId="0C08A5DB" w14:textId="0C066C36" w:rsidR="00435732" w:rsidRPr="00703C16" w:rsidRDefault="00D429AB" w:rsidP="00435732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lastRenderedPageBreak/>
        <w:t>1</w:t>
      </w:r>
      <w:r w:rsidR="00BD0E16" w:rsidRPr="00703C16">
        <w:rPr>
          <w:rFonts w:ascii="Calibri" w:hAnsi="Calibri" w:cs="Calibri"/>
          <w:b/>
          <w:caps/>
          <w:color w:val="auto"/>
          <w:lang w:val="ka-GE"/>
        </w:rPr>
        <w:t>1</w:t>
      </w:r>
      <w:r w:rsidR="00435732" w:rsidRPr="00703C16">
        <w:rPr>
          <w:rFonts w:ascii="Calibri" w:hAnsi="Calibri" w:cs="Calibri"/>
          <w:b/>
          <w:caps/>
          <w:color w:val="auto"/>
          <w:lang w:val="ka-GE"/>
        </w:rPr>
        <w:t xml:space="preserve">. </w:t>
      </w:r>
      <w:r w:rsidR="00A0007C" w:rsidRPr="00703C16">
        <w:rPr>
          <w:rFonts w:ascii="Calibri" w:hAnsi="Calibri" w:cs="Calibri"/>
          <w:b/>
          <w:caps/>
          <w:color w:val="auto"/>
          <w:lang w:val="ka-GE"/>
        </w:rPr>
        <w:t>პროექტის რისკები და მათი შერბილების გზები</w:t>
      </w:r>
    </w:p>
    <w:p w14:paraId="2A53D86C" w14:textId="0D67F13E" w:rsidR="00993453" w:rsidRPr="00703C16" w:rsidRDefault="00A0007C" w:rsidP="004E0491">
      <w:pPr>
        <w:pStyle w:val="ListParagraph"/>
        <w:spacing w:after="0" w:line="240" w:lineRule="auto"/>
        <w:ind w:left="284"/>
        <w:jc w:val="both"/>
        <w:rPr>
          <w:rFonts w:ascii="Calibri" w:hAnsi="Calibri" w:cs="Calibri"/>
          <w:i/>
          <w:lang w:val="ka-GE"/>
        </w:rPr>
      </w:pPr>
      <w:r w:rsidRPr="00703C16">
        <w:rPr>
          <w:rFonts w:ascii="Calibri" w:hAnsi="Calibri" w:cs="Calibri"/>
          <w:i/>
          <w:lang w:val="ka-GE"/>
        </w:rPr>
        <w:t>(ცხრილში მიუთითეთ პროექტის განხორციელებასთან დაკავშირებული რისკები (პრობლემები ან გამოწვევები, რომლებმაც შესაძლოა  პროექტზე ნეგატიური გავლენა იქონიოს) და მათი შერბილების გზები</w:t>
      </w:r>
      <w:r w:rsidR="008271D9" w:rsidRPr="00703C16">
        <w:rPr>
          <w:rFonts w:ascii="Calibri" w:hAnsi="Calibri" w:cs="Calibri"/>
          <w:i/>
          <w:lang w:val="ka-GE"/>
        </w:rPr>
        <w:t>, საჭიროების შემთხვევაში დაამატეთ სტრიქონები)</w:t>
      </w:r>
    </w:p>
    <w:p w14:paraId="2159FCB9" w14:textId="77777777" w:rsidR="00391C87" w:rsidRPr="00703C16" w:rsidRDefault="00391C87" w:rsidP="00391C87">
      <w:pPr>
        <w:spacing w:line="240" w:lineRule="auto"/>
        <w:jc w:val="both"/>
        <w:rPr>
          <w:rFonts w:ascii="Calibri" w:hAnsi="Calibri" w:cs="Calibri"/>
          <w:i/>
          <w:sz w:val="16"/>
          <w:szCs w:val="18"/>
          <w:lang w:val="ka-GE"/>
        </w:rPr>
      </w:pPr>
    </w:p>
    <w:tbl>
      <w:tblPr>
        <w:tblStyle w:val="TableGrid"/>
        <w:tblpPr w:leftFromText="180" w:rightFromText="180" w:vertAnchor="text" w:horzAnchor="margin" w:tblpY="-29"/>
        <w:tblW w:w="9776" w:type="dxa"/>
        <w:tblLook w:val="04A0" w:firstRow="1" w:lastRow="0" w:firstColumn="1" w:lastColumn="0" w:noHBand="0" w:noVBand="1"/>
      </w:tblPr>
      <w:tblGrid>
        <w:gridCol w:w="5125"/>
        <w:gridCol w:w="4651"/>
      </w:tblGrid>
      <w:tr w:rsidR="00391C87" w:rsidRPr="00703C16" w14:paraId="2AEA326E" w14:textId="77777777" w:rsidTr="004F7262">
        <w:trPr>
          <w:trHeight w:val="432"/>
        </w:trPr>
        <w:tc>
          <w:tcPr>
            <w:tcW w:w="5125" w:type="dxa"/>
            <w:shd w:val="clear" w:color="auto" w:fill="D9D9D9" w:themeFill="background1" w:themeFillShade="D9"/>
            <w:vAlign w:val="center"/>
          </w:tcPr>
          <w:p w14:paraId="4C460CBE" w14:textId="77777777" w:rsidR="00391C87" w:rsidRPr="00703C16" w:rsidRDefault="00391C87" w:rsidP="006D100D">
            <w:pPr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რისკები</w:t>
            </w:r>
          </w:p>
        </w:tc>
        <w:tc>
          <w:tcPr>
            <w:tcW w:w="4651" w:type="dxa"/>
            <w:shd w:val="clear" w:color="auto" w:fill="D9D9D9" w:themeFill="background1" w:themeFillShade="D9"/>
            <w:vAlign w:val="center"/>
          </w:tcPr>
          <w:p w14:paraId="3663BA2D" w14:textId="77777777" w:rsidR="00391C87" w:rsidRPr="00703C16" w:rsidRDefault="00391C87" w:rsidP="006D100D">
            <w:pPr>
              <w:pStyle w:val="Heading4"/>
              <w:spacing w:before="0" w:after="0"/>
              <w:jc w:val="center"/>
              <w:outlineLvl w:val="3"/>
              <w:rPr>
                <w:rFonts w:ascii="Calibri" w:eastAsiaTheme="minorEastAsia" w:hAnsi="Calibri" w:cs="Calibri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  <w:r w:rsidRPr="00703C16">
              <w:rPr>
                <w:rFonts w:ascii="Calibri" w:eastAsiaTheme="minorEastAsia" w:hAnsi="Calibri" w:cs="Calibri"/>
                <w:caps w:val="0"/>
                <w:color w:val="auto"/>
                <w:spacing w:val="0"/>
                <w:kern w:val="0"/>
                <w:sz w:val="22"/>
                <w:lang w:val="ka-GE"/>
              </w:rPr>
              <w:t>შერბილების გზები</w:t>
            </w:r>
          </w:p>
        </w:tc>
      </w:tr>
      <w:tr w:rsidR="00391C87" w:rsidRPr="00703C16" w14:paraId="0E1004EC" w14:textId="77777777" w:rsidTr="004F7262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759D76E1" w14:textId="77777777" w:rsidR="00391C87" w:rsidRPr="00703C16" w:rsidRDefault="00391C87" w:rsidP="006D100D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651" w:type="dxa"/>
            <w:vAlign w:val="center"/>
          </w:tcPr>
          <w:p w14:paraId="34E69C89" w14:textId="77777777" w:rsidR="00391C87" w:rsidRPr="00703C16" w:rsidRDefault="00391C87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  <w:tr w:rsidR="00391C87" w:rsidRPr="00703C16" w14:paraId="301F0821" w14:textId="77777777" w:rsidTr="004F7262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17997A59" w14:textId="77777777" w:rsidR="00391C87" w:rsidRPr="00703C16" w:rsidRDefault="00391C87" w:rsidP="006D100D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651" w:type="dxa"/>
            <w:vAlign w:val="center"/>
          </w:tcPr>
          <w:p w14:paraId="75F76D0A" w14:textId="77777777" w:rsidR="00391C87" w:rsidRPr="00703C16" w:rsidRDefault="00391C87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  <w:tr w:rsidR="00391C87" w:rsidRPr="00703C16" w14:paraId="33180A90" w14:textId="77777777" w:rsidTr="004F7262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31879841" w14:textId="77777777" w:rsidR="00391C87" w:rsidRPr="00703C16" w:rsidRDefault="00391C87" w:rsidP="006D100D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651" w:type="dxa"/>
            <w:vAlign w:val="center"/>
          </w:tcPr>
          <w:p w14:paraId="39E8CD48" w14:textId="77777777" w:rsidR="00391C87" w:rsidRPr="00703C16" w:rsidRDefault="00391C87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  <w:tr w:rsidR="00483358" w:rsidRPr="00703C16" w14:paraId="56FE3801" w14:textId="77777777" w:rsidTr="004F7262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08B0715F" w14:textId="77777777" w:rsidR="00483358" w:rsidRPr="00703C16" w:rsidRDefault="00483358" w:rsidP="006D100D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651" w:type="dxa"/>
            <w:vAlign w:val="center"/>
          </w:tcPr>
          <w:p w14:paraId="73F9F378" w14:textId="77777777" w:rsidR="00483358" w:rsidRPr="00703C16" w:rsidRDefault="00483358" w:rsidP="006D100D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</w:tbl>
    <w:p w14:paraId="3B739735" w14:textId="77777777" w:rsidR="00D429AB" w:rsidRPr="00703C16" w:rsidRDefault="00D429AB" w:rsidP="00DC28F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3B71D5C3" w14:textId="4B056FB3" w:rsidR="004E0491" w:rsidRPr="00703C16" w:rsidRDefault="00BD0E16" w:rsidP="00DC28F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12</w:t>
      </w:r>
      <w:r w:rsidR="004E0491" w:rsidRPr="00703C16">
        <w:rPr>
          <w:rFonts w:ascii="Calibri" w:hAnsi="Calibri" w:cs="Calibri"/>
          <w:b/>
          <w:caps/>
          <w:color w:val="auto"/>
          <w:lang w:val="ka-GE"/>
        </w:rPr>
        <w:t>. პროექტის პარტნიორები</w:t>
      </w:r>
    </w:p>
    <w:p w14:paraId="4653DE5F" w14:textId="4C669A7E" w:rsidR="00D429AB" w:rsidRPr="00703C16" w:rsidRDefault="004E0491" w:rsidP="00DF79D1">
      <w:pPr>
        <w:spacing w:line="240" w:lineRule="auto"/>
        <w:ind w:left="284"/>
        <w:jc w:val="both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</w:t>
      </w:r>
      <w:r w:rsidR="00E62051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ქვემოთ მოცემული ცხრილი 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ივსება </w:t>
      </w:r>
      <w:r w:rsidRPr="00DF79D1">
        <w:rPr>
          <w:rFonts w:ascii="Calibri" w:eastAsiaTheme="minorHAnsi" w:hAnsi="Calibri" w:cs="Calibri"/>
          <w:i/>
          <w:color w:val="auto"/>
          <w:sz w:val="22"/>
          <w:u w:val="single"/>
          <w:lang w:val="ka-GE"/>
        </w:rPr>
        <w:t>მხოლოდ იმ შემთხვევაში,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თუ </w:t>
      </w:r>
      <w:bookmarkStart w:id="2" w:name="_GoBack"/>
      <w:bookmarkEnd w:id="2"/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განმცხადებელს ჰყავს პარტნიორ(ებ)ი</w:t>
      </w:r>
      <w:r w:rsidR="00E62051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, საჭიროების შემთხვევაში დაამატეთ სტრიქონები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)</w:t>
      </w:r>
    </w:p>
    <w:p w14:paraId="1922605A" w14:textId="77777777" w:rsidR="004E0491" w:rsidRPr="00703C16" w:rsidRDefault="004E0491" w:rsidP="00DC28F1">
      <w:pPr>
        <w:spacing w:line="240" w:lineRule="auto"/>
        <w:rPr>
          <w:rFonts w:ascii="Calibri" w:hAnsi="Calibri" w:cs="Calibri"/>
          <w:b/>
          <w:caps/>
          <w:color w:val="auto"/>
          <w:sz w:val="22"/>
          <w:lang w:val="ka-GE"/>
        </w:rPr>
      </w:pPr>
    </w:p>
    <w:tbl>
      <w:tblPr>
        <w:tblStyle w:val="TableGrid"/>
        <w:tblpPr w:leftFromText="180" w:rightFromText="180" w:vertAnchor="text" w:horzAnchor="margin" w:tblpY="-29"/>
        <w:tblW w:w="9918" w:type="dxa"/>
        <w:tblLook w:val="04A0" w:firstRow="1" w:lastRow="0" w:firstColumn="1" w:lastColumn="0" w:noHBand="0" w:noVBand="1"/>
      </w:tblPr>
      <w:tblGrid>
        <w:gridCol w:w="5125"/>
        <w:gridCol w:w="4793"/>
      </w:tblGrid>
      <w:tr w:rsidR="004E0491" w:rsidRPr="00703C16" w14:paraId="060164F6" w14:textId="77777777" w:rsidTr="00CB6339">
        <w:trPr>
          <w:trHeight w:val="432"/>
        </w:trPr>
        <w:tc>
          <w:tcPr>
            <w:tcW w:w="5125" w:type="dxa"/>
            <w:shd w:val="clear" w:color="auto" w:fill="D9D9D9" w:themeFill="background1" w:themeFillShade="D9"/>
            <w:vAlign w:val="center"/>
          </w:tcPr>
          <w:p w14:paraId="62074E05" w14:textId="6B6D1A81" w:rsidR="004E0491" w:rsidRPr="00703C16" w:rsidRDefault="004E0491" w:rsidP="004E0491">
            <w:pPr>
              <w:jc w:val="center"/>
              <w:rPr>
                <w:rFonts w:ascii="Calibri" w:hAnsi="Calibri" w:cs="Calibri"/>
                <w:b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პარტნიორი</w:t>
            </w:r>
            <w:r w:rsidR="00193AA8"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 xml:space="preserve"> (დასახელება, იურიდიული სტატუსი და </w:t>
            </w:r>
            <w:r w:rsidR="004F7262"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 xml:space="preserve">საქმიანობის </w:t>
            </w:r>
            <w:r w:rsidR="00193AA8" w:rsidRPr="00703C16">
              <w:rPr>
                <w:rFonts w:ascii="Calibri" w:hAnsi="Calibri" w:cs="Calibri"/>
                <w:b/>
                <w:color w:val="auto"/>
                <w:sz w:val="22"/>
                <w:lang w:val="ka-GE"/>
              </w:rPr>
              <w:t>ზოგადი აღწერა)</w:t>
            </w:r>
          </w:p>
        </w:tc>
        <w:tc>
          <w:tcPr>
            <w:tcW w:w="4793" w:type="dxa"/>
            <w:shd w:val="clear" w:color="auto" w:fill="D9D9D9" w:themeFill="background1" w:themeFillShade="D9"/>
            <w:vAlign w:val="center"/>
          </w:tcPr>
          <w:p w14:paraId="4D490995" w14:textId="406D0ABB" w:rsidR="004E0491" w:rsidRPr="00703C16" w:rsidRDefault="002E6D93" w:rsidP="004E0491">
            <w:pPr>
              <w:pStyle w:val="Heading4"/>
              <w:spacing w:before="0" w:after="0"/>
              <w:jc w:val="center"/>
              <w:outlineLvl w:val="3"/>
              <w:rPr>
                <w:rFonts w:ascii="Calibri" w:eastAsiaTheme="minorEastAsia" w:hAnsi="Calibri" w:cs="Calibri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  <w:r w:rsidRPr="00703C16">
              <w:rPr>
                <w:rFonts w:ascii="Calibri" w:eastAsiaTheme="minorEastAsia" w:hAnsi="Calibri" w:cs="Calibri"/>
                <w:caps w:val="0"/>
                <w:color w:val="auto"/>
                <w:spacing w:val="0"/>
                <w:kern w:val="0"/>
                <w:sz w:val="22"/>
                <w:lang w:val="ka-GE"/>
              </w:rPr>
              <w:t xml:space="preserve">პროექტში </w:t>
            </w:r>
            <w:r w:rsidR="004E0491" w:rsidRPr="00703C16">
              <w:rPr>
                <w:rFonts w:ascii="Calibri" w:eastAsiaTheme="minorEastAsia" w:hAnsi="Calibri" w:cs="Calibri"/>
                <w:caps w:val="0"/>
                <w:color w:val="auto"/>
                <w:spacing w:val="0"/>
                <w:kern w:val="0"/>
                <w:sz w:val="22"/>
                <w:lang w:val="ka-GE"/>
              </w:rPr>
              <w:t>მათი ფუნქცია/როლი</w:t>
            </w:r>
          </w:p>
        </w:tc>
      </w:tr>
      <w:tr w:rsidR="004E0491" w:rsidRPr="00703C16" w14:paraId="0FAFA4AE" w14:textId="77777777" w:rsidTr="00CB6339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7E8ADDF2" w14:textId="77777777" w:rsidR="004E0491" w:rsidRPr="00703C16" w:rsidRDefault="004E0491" w:rsidP="004E0491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793" w:type="dxa"/>
            <w:vAlign w:val="center"/>
          </w:tcPr>
          <w:p w14:paraId="3071900A" w14:textId="77777777" w:rsidR="004E0491" w:rsidRPr="00703C16" w:rsidRDefault="004E0491" w:rsidP="004E0491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  <w:tr w:rsidR="004E0491" w:rsidRPr="00703C16" w14:paraId="68A905FC" w14:textId="77777777" w:rsidTr="00CB6339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604D60E7" w14:textId="77777777" w:rsidR="004E0491" w:rsidRPr="00703C16" w:rsidRDefault="004E0491" w:rsidP="004E0491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793" w:type="dxa"/>
            <w:vAlign w:val="center"/>
          </w:tcPr>
          <w:p w14:paraId="138B78E1" w14:textId="77777777" w:rsidR="004E0491" w:rsidRPr="00703C16" w:rsidRDefault="004E0491" w:rsidP="004E0491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  <w:tr w:rsidR="004E0491" w:rsidRPr="00703C16" w14:paraId="2059DB2E" w14:textId="77777777" w:rsidTr="00CB6339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375781DE" w14:textId="77777777" w:rsidR="004E0491" w:rsidRPr="00703C16" w:rsidRDefault="004E0491" w:rsidP="004E0491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793" w:type="dxa"/>
            <w:vAlign w:val="center"/>
          </w:tcPr>
          <w:p w14:paraId="331DFC03" w14:textId="77777777" w:rsidR="004E0491" w:rsidRPr="00703C16" w:rsidRDefault="004E0491" w:rsidP="004E0491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  <w:tr w:rsidR="00483358" w:rsidRPr="00703C16" w14:paraId="7C1DA47C" w14:textId="77777777" w:rsidTr="00CB6339">
        <w:trPr>
          <w:trHeight w:val="432"/>
        </w:trPr>
        <w:tc>
          <w:tcPr>
            <w:tcW w:w="5125" w:type="dxa"/>
            <w:shd w:val="clear" w:color="auto" w:fill="FFFFFF" w:themeFill="background1"/>
            <w:vAlign w:val="center"/>
          </w:tcPr>
          <w:p w14:paraId="5ED1366D" w14:textId="77777777" w:rsidR="00483358" w:rsidRPr="00703C16" w:rsidRDefault="00483358" w:rsidP="004E0491">
            <w:pPr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793" w:type="dxa"/>
            <w:vAlign w:val="center"/>
          </w:tcPr>
          <w:p w14:paraId="1B21D60E" w14:textId="77777777" w:rsidR="00483358" w:rsidRPr="00703C16" w:rsidRDefault="00483358" w:rsidP="004E0491">
            <w:pPr>
              <w:pStyle w:val="Heading4"/>
              <w:spacing w:before="0" w:after="0"/>
              <w:outlineLvl w:val="3"/>
              <w:rPr>
                <w:rFonts w:ascii="Calibri" w:eastAsiaTheme="minorEastAsia" w:hAnsi="Calibri" w:cs="Calibri"/>
                <w:b w:val="0"/>
                <w:caps w:val="0"/>
                <w:color w:val="auto"/>
                <w:spacing w:val="0"/>
                <w:kern w:val="0"/>
                <w:sz w:val="22"/>
                <w:lang w:val="ka-GE"/>
              </w:rPr>
            </w:pPr>
          </w:p>
        </w:tc>
      </w:tr>
    </w:tbl>
    <w:p w14:paraId="25DE51C3" w14:textId="5A1637D9" w:rsidR="004E0491" w:rsidRPr="00703C16" w:rsidRDefault="00BD0E16" w:rsidP="004E049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13</w:t>
      </w:r>
      <w:r w:rsidR="004E0491" w:rsidRPr="00703C16">
        <w:rPr>
          <w:rFonts w:ascii="Calibri" w:hAnsi="Calibri" w:cs="Calibri"/>
          <w:b/>
          <w:caps/>
          <w:color w:val="auto"/>
          <w:lang w:val="ka-GE"/>
        </w:rPr>
        <w:t>. პროექტის შეფასება/მონიტორინგი</w:t>
      </w:r>
      <w:r w:rsidR="006E476F">
        <w:rPr>
          <w:rFonts w:ascii="Calibri" w:hAnsi="Calibri" w:cs="Calibri"/>
          <w:b/>
          <w:caps/>
          <w:color w:val="auto"/>
          <w:lang w:val="ka-GE"/>
        </w:rPr>
        <w:t xml:space="preserve"> </w:t>
      </w:r>
      <w:r w:rsidR="006E476F" w:rsidRPr="00703C16">
        <w:rPr>
          <w:rFonts w:ascii="Calibri" w:hAnsi="Calibri" w:cs="Calibri"/>
          <w:b/>
          <w:caps/>
          <w:color w:val="auto"/>
          <w:lang w:val="ka-GE"/>
        </w:rPr>
        <w:t>(მაქსიმუმ ნახევარი გვერდი)</w:t>
      </w:r>
    </w:p>
    <w:p w14:paraId="026C9415" w14:textId="0D1A2842" w:rsidR="004E0491" w:rsidRPr="00703C16" w:rsidRDefault="004E0491" w:rsidP="00EC4639">
      <w:pPr>
        <w:spacing w:line="240" w:lineRule="auto"/>
        <w:ind w:left="284"/>
        <w:jc w:val="both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(გთხოვთ, </w:t>
      </w:r>
      <w:r w:rsidR="00EC4639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აღწერეთ პროექტის მონიტორინგის </w:t>
      </w:r>
      <w:r w:rsidR="004A5532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გეგმა</w:t>
      </w:r>
      <w:r w:rsidR="00EC4639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. 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მიუთითეთ, როგორ მოახდენთ პროექტის ბენეფიციართა კმაყოფილების დონის</w:t>
      </w:r>
      <w:r w:rsidR="00EC4639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შეფასებას)</w:t>
      </w:r>
    </w:p>
    <w:p w14:paraId="62034C66" w14:textId="77777777" w:rsidR="00D429AB" w:rsidRPr="00703C16" w:rsidRDefault="00D429AB" w:rsidP="004E049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</w:p>
    <w:p w14:paraId="2B5BEC9F" w14:textId="4F9E4683" w:rsidR="004E0491" w:rsidRPr="00703C16" w:rsidRDefault="00BD0E16" w:rsidP="004E0491">
      <w:pPr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>14</w:t>
      </w:r>
      <w:r w:rsidR="004E0491" w:rsidRPr="00703C16">
        <w:rPr>
          <w:rFonts w:ascii="Calibri" w:hAnsi="Calibri" w:cs="Calibri"/>
          <w:b/>
          <w:caps/>
          <w:color w:val="auto"/>
          <w:lang w:val="ka-GE"/>
        </w:rPr>
        <w:t>. პროექტის განმახორციელებელი გუნდი</w:t>
      </w:r>
    </w:p>
    <w:p w14:paraId="70EB61BF" w14:textId="31C2F1D5" w:rsidR="004A5532" w:rsidRPr="00703C16" w:rsidRDefault="004E0491" w:rsidP="004A5532">
      <w:pPr>
        <w:spacing w:line="240" w:lineRule="auto"/>
        <w:ind w:left="284"/>
        <w:rPr>
          <w:rFonts w:ascii="Calibri" w:eastAsiaTheme="minorHAnsi" w:hAnsi="Calibri" w:cs="Calibri"/>
          <w:i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(</w:t>
      </w:r>
      <w:r w:rsidR="004A5532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ცხრილში მიუთითეთ 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პროექტის განხორციელებაში ჩართულ </w:t>
      </w:r>
      <w:r w:rsidR="009D2F56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პირები</w:t>
      </w:r>
      <w:r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 xml:space="preserve"> და მათი როლი პროექ</w:t>
      </w:r>
      <w:r w:rsidR="009D2F56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ტში</w:t>
      </w:r>
      <w:r w:rsidR="004A5532" w:rsidRPr="00703C16">
        <w:rPr>
          <w:rFonts w:ascii="Calibri" w:eastAsiaTheme="minorHAnsi" w:hAnsi="Calibri" w:cs="Calibri"/>
          <w:i/>
          <w:color w:val="auto"/>
          <w:sz w:val="22"/>
          <w:lang w:val="ka-GE"/>
        </w:rPr>
        <w:t>, საჭიროების შემთხვევაში დაამატეთ სტრიქონები)</w:t>
      </w:r>
    </w:p>
    <w:p w14:paraId="73D58F5B" w14:textId="77777777" w:rsidR="004A5532" w:rsidRPr="00703C16" w:rsidRDefault="004A5532" w:rsidP="004A5532">
      <w:pPr>
        <w:spacing w:line="240" w:lineRule="auto"/>
        <w:ind w:left="284"/>
        <w:rPr>
          <w:rFonts w:ascii="Calibri" w:eastAsiaTheme="minorHAnsi" w:hAnsi="Calibri" w:cs="Calibri"/>
          <w:i/>
          <w:color w:val="auto"/>
          <w:sz w:val="20"/>
          <w:szCs w:val="20"/>
          <w:lang w:val="ka-GE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410"/>
        <w:gridCol w:w="2977"/>
        <w:gridCol w:w="4536"/>
      </w:tblGrid>
      <w:tr w:rsidR="009D2F56" w:rsidRPr="00703C16" w14:paraId="69E629FC" w14:textId="56D5DF3A" w:rsidTr="00A25390">
        <w:trPr>
          <w:trHeight w:val="42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0805630" w14:textId="1EC43BBE" w:rsidR="009D2F56" w:rsidRPr="00703C16" w:rsidRDefault="009D2F56" w:rsidP="004E0491">
            <w:pPr>
              <w:jc w:val="center"/>
              <w:rPr>
                <w:rFonts w:ascii="Calibri" w:hAnsi="Calibri" w:cs="Calibri"/>
                <w:b/>
                <w:caps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aps/>
                <w:color w:val="auto"/>
                <w:sz w:val="22"/>
                <w:lang w:val="ka-GE"/>
              </w:rPr>
              <w:t>სახელი, გვარი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94D72D6" w14:textId="42DD79AF" w:rsidR="009D2F56" w:rsidRPr="00703C16" w:rsidDel="009D2F56" w:rsidRDefault="009D2F56" w:rsidP="004E5BA3">
            <w:pPr>
              <w:jc w:val="center"/>
              <w:rPr>
                <w:rFonts w:ascii="Calibri" w:hAnsi="Calibri" w:cs="Calibri"/>
                <w:b/>
                <w:caps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aps/>
                <w:color w:val="auto"/>
                <w:sz w:val="22"/>
                <w:lang w:val="ka-GE"/>
              </w:rPr>
              <w:t>პოზიცია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62FFC13" w14:textId="56F899DD" w:rsidR="009D2F56" w:rsidRPr="00703C16" w:rsidRDefault="009D2F56" w:rsidP="00B76C80">
            <w:pPr>
              <w:jc w:val="center"/>
              <w:rPr>
                <w:rFonts w:ascii="Calibri" w:hAnsi="Calibri" w:cs="Calibri"/>
                <w:b/>
                <w:caps/>
                <w:color w:val="auto"/>
                <w:sz w:val="22"/>
                <w:lang w:val="ka-GE"/>
              </w:rPr>
            </w:pPr>
            <w:r w:rsidRPr="00703C16">
              <w:rPr>
                <w:rFonts w:ascii="Calibri" w:hAnsi="Calibri" w:cs="Calibri"/>
                <w:b/>
                <w:caps/>
                <w:color w:val="auto"/>
                <w:sz w:val="22"/>
                <w:lang w:val="ka-GE"/>
              </w:rPr>
              <w:t>როლი პროექტში</w:t>
            </w:r>
          </w:p>
        </w:tc>
      </w:tr>
      <w:tr w:rsidR="009D2F56" w:rsidRPr="00703C16" w14:paraId="698B9E03" w14:textId="19C02D4D" w:rsidTr="00A25390">
        <w:trPr>
          <w:trHeight w:val="420"/>
        </w:trPr>
        <w:tc>
          <w:tcPr>
            <w:tcW w:w="2410" w:type="dxa"/>
            <w:vAlign w:val="center"/>
          </w:tcPr>
          <w:p w14:paraId="2B7F8257" w14:textId="77777777" w:rsidR="009D2F56" w:rsidRPr="00703C16" w:rsidRDefault="009D2F56" w:rsidP="001A0ED5">
            <w:pPr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77" w:type="dxa"/>
          </w:tcPr>
          <w:p w14:paraId="00C1AA9D" w14:textId="77777777" w:rsidR="009D2F56" w:rsidRPr="00703C16" w:rsidRDefault="009D2F56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536" w:type="dxa"/>
            <w:vAlign w:val="center"/>
          </w:tcPr>
          <w:p w14:paraId="0A152DD3" w14:textId="0B3B65EB" w:rsidR="009D2F56" w:rsidRPr="00703C16" w:rsidRDefault="009D2F56" w:rsidP="001A0ED5">
            <w:pPr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9D2F56" w:rsidRPr="00703C16" w14:paraId="06773372" w14:textId="39F975B9" w:rsidTr="00A25390">
        <w:trPr>
          <w:trHeight w:val="420"/>
        </w:trPr>
        <w:tc>
          <w:tcPr>
            <w:tcW w:w="2410" w:type="dxa"/>
            <w:vAlign w:val="center"/>
          </w:tcPr>
          <w:p w14:paraId="4251E3EB" w14:textId="77777777" w:rsidR="009D2F56" w:rsidRPr="00703C16" w:rsidRDefault="009D2F56" w:rsidP="001A0ED5">
            <w:pPr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77" w:type="dxa"/>
          </w:tcPr>
          <w:p w14:paraId="3DFD9BB7" w14:textId="77777777" w:rsidR="009D2F56" w:rsidRPr="00703C16" w:rsidRDefault="009D2F56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536" w:type="dxa"/>
            <w:vAlign w:val="center"/>
          </w:tcPr>
          <w:p w14:paraId="58DBE1ED" w14:textId="20BAEC07" w:rsidR="009D2F56" w:rsidRPr="00703C16" w:rsidRDefault="009D2F56" w:rsidP="001A0ED5">
            <w:pPr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9D2F56" w:rsidRPr="00703C16" w14:paraId="5DE8E46C" w14:textId="798B65A6" w:rsidTr="00A25390">
        <w:trPr>
          <w:trHeight w:val="420"/>
        </w:trPr>
        <w:tc>
          <w:tcPr>
            <w:tcW w:w="2410" w:type="dxa"/>
            <w:vAlign w:val="center"/>
          </w:tcPr>
          <w:p w14:paraId="00AF9DDC" w14:textId="77777777" w:rsidR="009D2F56" w:rsidRPr="00703C16" w:rsidRDefault="009D2F56" w:rsidP="001A0ED5">
            <w:pPr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77" w:type="dxa"/>
          </w:tcPr>
          <w:p w14:paraId="7F37D1BC" w14:textId="77777777" w:rsidR="009D2F56" w:rsidRPr="00703C16" w:rsidRDefault="009D2F56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536" w:type="dxa"/>
            <w:vAlign w:val="center"/>
          </w:tcPr>
          <w:p w14:paraId="7E09ED7E" w14:textId="454B9249" w:rsidR="009D2F56" w:rsidRPr="00703C16" w:rsidRDefault="009D2F56" w:rsidP="001A0ED5">
            <w:pPr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</w:tr>
      <w:tr w:rsidR="009D2F56" w:rsidRPr="00703C16" w14:paraId="16F983CE" w14:textId="77777777" w:rsidTr="00A25390">
        <w:trPr>
          <w:trHeight w:val="420"/>
        </w:trPr>
        <w:tc>
          <w:tcPr>
            <w:tcW w:w="2410" w:type="dxa"/>
            <w:vAlign w:val="center"/>
          </w:tcPr>
          <w:p w14:paraId="4A25E737" w14:textId="77777777" w:rsidR="009D2F56" w:rsidRPr="00703C16" w:rsidRDefault="009D2F56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77" w:type="dxa"/>
          </w:tcPr>
          <w:p w14:paraId="1975BB03" w14:textId="77777777" w:rsidR="009D2F56" w:rsidRPr="00703C16" w:rsidRDefault="009D2F56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536" w:type="dxa"/>
            <w:vAlign w:val="center"/>
          </w:tcPr>
          <w:p w14:paraId="6D22A057" w14:textId="77777777" w:rsidR="0027264D" w:rsidRPr="0027264D" w:rsidRDefault="0027264D" w:rsidP="0027264D">
            <w:pPr>
              <w:jc w:val="center"/>
              <w:rPr>
                <w:rStyle w:val="Hyperlink"/>
                <w:rFonts w:ascii="Calibri" w:hAnsi="Calibri" w:cs="Calibri"/>
                <w:sz w:val="22"/>
              </w:rPr>
            </w:pPr>
            <w:r w:rsidRPr="0027264D">
              <w:rPr>
                <w:rFonts w:ascii="Calibri" w:hAnsi="Calibri" w:cs="Calibri"/>
                <w:color w:val="auto"/>
                <w:sz w:val="22"/>
              </w:rPr>
              <w:fldChar w:fldCharType="begin"/>
            </w:r>
            <w:r w:rsidRPr="0027264D">
              <w:rPr>
                <w:rFonts w:ascii="Calibri" w:hAnsi="Calibri" w:cs="Calibri"/>
                <w:color w:val="auto"/>
                <w:sz w:val="22"/>
              </w:rPr>
              <w:instrText>HYPERLINK "https://enreg.reestri.gov.ge/"</w:instrText>
            </w:r>
            <w:r w:rsidRPr="0027264D">
              <w:rPr>
                <w:rFonts w:ascii="Calibri" w:hAnsi="Calibri" w:cs="Calibri"/>
                <w:color w:val="auto"/>
                <w:sz w:val="22"/>
              </w:rPr>
              <w:fldChar w:fldCharType="separate"/>
            </w:r>
          </w:p>
          <w:p w14:paraId="7A292190" w14:textId="18F9AF4B" w:rsidR="009D2F56" w:rsidRPr="00703C16" w:rsidRDefault="0027264D" w:rsidP="0027264D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  <w:r w:rsidRPr="0027264D">
              <w:rPr>
                <w:rFonts w:ascii="Calibri" w:hAnsi="Calibri" w:cs="Calibri"/>
                <w:color w:val="auto"/>
                <w:sz w:val="22"/>
                <w:lang w:val="ka-GE"/>
              </w:rPr>
              <w:fldChar w:fldCharType="end"/>
            </w:r>
          </w:p>
        </w:tc>
      </w:tr>
      <w:tr w:rsidR="00483358" w:rsidRPr="00703C16" w14:paraId="714EB29C" w14:textId="77777777" w:rsidTr="00A25390">
        <w:trPr>
          <w:trHeight w:val="420"/>
        </w:trPr>
        <w:tc>
          <w:tcPr>
            <w:tcW w:w="2410" w:type="dxa"/>
            <w:vAlign w:val="center"/>
          </w:tcPr>
          <w:p w14:paraId="669573EE" w14:textId="77777777" w:rsidR="00483358" w:rsidRPr="00703C16" w:rsidRDefault="00483358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2977" w:type="dxa"/>
          </w:tcPr>
          <w:p w14:paraId="0E8D69F3" w14:textId="77777777" w:rsidR="00483358" w:rsidRPr="00703C16" w:rsidRDefault="00483358" w:rsidP="001A0ED5">
            <w:pPr>
              <w:jc w:val="center"/>
              <w:rPr>
                <w:rFonts w:ascii="Calibri" w:hAnsi="Calibri" w:cs="Calibri"/>
                <w:color w:val="auto"/>
                <w:sz w:val="22"/>
                <w:lang w:val="ka-GE"/>
              </w:rPr>
            </w:pPr>
          </w:p>
        </w:tc>
        <w:tc>
          <w:tcPr>
            <w:tcW w:w="4536" w:type="dxa"/>
            <w:vAlign w:val="center"/>
          </w:tcPr>
          <w:p w14:paraId="622645C0" w14:textId="77777777" w:rsidR="00483358" w:rsidRPr="0027264D" w:rsidRDefault="00483358" w:rsidP="0027264D">
            <w:pPr>
              <w:jc w:val="center"/>
              <w:rPr>
                <w:rFonts w:ascii="Calibri" w:hAnsi="Calibri" w:cs="Calibri"/>
                <w:color w:val="auto"/>
                <w:sz w:val="22"/>
              </w:rPr>
            </w:pPr>
          </w:p>
        </w:tc>
      </w:tr>
    </w:tbl>
    <w:p w14:paraId="6F64FFC9" w14:textId="504E8535" w:rsidR="00BC590D" w:rsidRPr="00703C16" w:rsidRDefault="00483358" w:rsidP="00BC590D">
      <w:pPr>
        <w:spacing w:after="200"/>
        <w:rPr>
          <w:rFonts w:ascii="Calibri" w:hAnsi="Calibri" w:cs="Calibri"/>
          <w:b/>
          <w:caps/>
          <w:color w:val="auto"/>
          <w:lang w:val="ka-GE"/>
        </w:rPr>
      </w:pPr>
      <w:r>
        <w:rPr>
          <w:rFonts w:ascii="Calibri" w:hAnsi="Calibri" w:cs="Calibri"/>
          <w:b/>
          <w:caps/>
          <w:color w:val="auto"/>
          <w:lang w:val="ka-GE"/>
        </w:rPr>
        <w:br w:type="page"/>
      </w:r>
    </w:p>
    <w:p w14:paraId="6AAFF0FF" w14:textId="536304AB" w:rsidR="00794289" w:rsidRPr="00703C16" w:rsidRDefault="00BD0E16" w:rsidP="00BC590D">
      <w:pPr>
        <w:spacing w:after="200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lastRenderedPageBreak/>
        <w:t>15</w:t>
      </w:r>
      <w:r w:rsidR="00C73DCD" w:rsidRPr="00703C16">
        <w:rPr>
          <w:rFonts w:ascii="Calibri" w:hAnsi="Calibri" w:cs="Calibri"/>
          <w:b/>
          <w:caps/>
          <w:color w:val="auto"/>
          <w:lang w:val="ka-GE"/>
        </w:rPr>
        <w:t xml:space="preserve">. </w:t>
      </w:r>
      <w:r w:rsidR="007525C7" w:rsidRPr="00703C16">
        <w:rPr>
          <w:rFonts w:ascii="Calibri" w:hAnsi="Calibri" w:cs="Calibri"/>
          <w:b/>
          <w:caps/>
          <w:color w:val="auto"/>
          <w:lang w:val="ka-GE"/>
        </w:rPr>
        <w:t xml:space="preserve">დანართები </w:t>
      </w:r>
    </w:p>
    <w:tbl>
      <w:tblPr>
        <w:tblStyle w:val="TableGrid"/>
        <w:tblW w:w="9933" w:type="dxa"/>
        <w:tblInd w:w="-5" w:type="dxa"/>
        <w:tblLook w:val="04A0" w:firstRow="1" w:lastRow="0" w:firstColumn="1" w:lastColumn="0" w:noHBand="0" w:noVBand="1"/>
      </w:tblPr>
      <w:tblGrid>
        <w:gridCol w:w="440"/>
        <w:gridCol w:w="8064"/>
        <w:gridCol w:w="1429"/>
      </w:tblGrid>
      <w:tr w:rsidR="00C82F1B" w:rsidRPr="00703C16" w14:paraId="4761047F" w14:textId="77777777" w:rsidTr="00A25390"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28413ADA" w14:textId="56205D7F" w:rsidR="00C82F1B" w:rsidRPr="00703C16" w:rsidRDefault="00C73DCD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b/>
                <w:lang w:val="en-GB"/>
              </w:rPr>
            </w:pPr>
            <w:r w:rsidRPr="00703C16">
              <w:rPr>
                <w:rFonts w:ascii="Calibri" w:hAnsi="Calibri" w:cs="Calibri"/>
                <w:b/>
                <w:lang w:val="en-GB"/>
              </w:rPr>
              <w:t>N</w:t>
            </w:r>
          </w:p>
        </w:tc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697B88F2" w14:textId="77777777" w:rsidR="00C82F1B" w:rsidRPr="00703C16" w:rsidRDefault="00C82F1B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b/>
                <w:lang w:val="ka-GE"/>
              </w:rPr>
            </w:pPr>
            <w:r w:rsidRPr="00703C16">
              <w:rPr>
                <w:rFonts w:ascii="Calibri" w:hAnsi="Calibri" w:cs="Calibri"/>
                <w:b/>
                <w:lang w:val="ka-GE"/>
              </w:rPr>
              <w:t>დანართის დასახელება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43419E41" w14:textId="77777777" w:rsidR="00C82F1B" w:rsidRPr="00703C16" w:rsidRDefault="00C82F1B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b/>
                <w:lang w:val="ka-GE"/>
              </w:rPr>
            </w:pPr>
            <w:r w:rsidRPr="00703C16">
              <w:rPr>
                <w:rFonts w:ascii="Calibri" w:hAnsi="Calibri" w:cs="Calibri"/>
                <w:b/>
                <w:lang w:val="ka-GE"/>
              </w:rPr>
              <w:t>გვერდების რაოდენობა</w:t>
            </w:r>
          </w:p>
        </w:tc>
      </w:tr>
      <w:tr w:rsidR="00C82F1B" w:rsidRPr="00703C16" w14:paraId="240EDAF6" w14:textId="77777777" w:rsidTr="00A25390">
        <w:tc>
          <w:tcPr>
            <w:tcW w:w="440" w:type="dxa"/>
            <w:vAlign w:val="center"/>
          </w:tcPr>
          <w:p w14:paraId="6FF650A7" w14:textId="77777777" w:rsidR="00C82F1B" w:rsidRPr="00703C16" w:rsidRDefault="00C82F1B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>1</w:t>
            </w:r>
          </w:p>
        </w:tc>
        <w:tc>
          <w:tcPr>
            <w:tcW w:w="8064" w:type="dxa"/>
            <w:vAlign w:val="center"/>
          </w:tcPr>
          <w:p w14:paraId="578112AC" w14:textId="1AF3B254" w:rsidR="00C82F1B" w:rsidRPr="00703C16" w:rsidRDefault="00BD0C00" w:rsidP="00842BF8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>ფორმა 2: შევსებული პროექტის დეტალური ბიუჯეტი ლარში (ქართულად)</w:t>
            </w:r>
          </w:p>
        </w:tc>
        <w:tc>
          <w:tcPr>
            <w:tcW w:w="1429" w:type="dxa"/>
            <w:vAlign w:val="center"/>
          </w:tcPr>
          <w:p w14:paraId="0DB64201" w14:textId="77777777" w:rsidR="00C82F1B" w:rsidRPr="00703C16" w:rsidRDefault="00C82F1B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</w:p>
        </w:tc>
      </w:tr>
      <w:tr w:rsidR="00BD0C00" w:rsidRPr="00703C16" w14:paraId="4B9A77F6" w14:textId="77777777" w:rsidTr="00A25390">
        <w:tc>
          <w:tcPr>
            <w:tcW w:w="440" w:type="dxa"/>
            <w:vAlign w:val="center"/>
          </w:tcPr>
          <w:p w14:paraId="17DBEDAC" w14:textId="1D5C38FA" w:rsidR="00BD0C00" w:rsidRPr="00703C16" w:rsidRDefault="00BD0C00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>2</w:t>
            </w:r>
          </w:p>
        </w:tc>
        <w:tc>
          <w:tcPr>
            <w:tcW w:w="8064" w:type="dxa"/>
            <w:vAlign w:val="center"/>
          </w:tcPr>
          <w:p w14:paraId="6B399B46" w14:textId="37BB0930" w:rsidR="00BD0C00" w:rsidRPr="00703C16" w:rsidRDefault="00BD0C00" w:rsidP="00842BF8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>წერილობითი თანხმობა თანამშრომლობითი ინიციატივებისა და პარტნიორობის შემთხვევაში</w:t>
            </w:r>
          </w:p>
        </w:tc>
        <w:tc>
          <w:tcPr>
            <w:tcW w:w="1429" w:type="dxa"/>
            <w:vAlign w:val="center"/>
          </w:tcPr>
          <w:p w14:paraId="1C06CAB0" w14:textId="77777777" w:rsidR="00BD0C00" w:rsidRPr="00703C16" w:rsidRDefault="00BD0C00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</w:p>
        </w:tc>
      </w:tr>
      <w:tr w:rsidR="00C82F1B" w:rsidRPr="00703C16" w14:paraId="13BCCB2A" w14:textId="77777777" w:rsidTr="00A25390">
        <w:tc>
          <w:tcPr>
            <w:tcW w:w="440" w:type="dxa"/>
            <w:vAlign w:val="center"/>
          </w:tcPr>
          <w:p w14:paraId="68F2C47D" w14:textId="120CEFE0" w:rsidR="00C82F1B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8064" w:type="dxa"/>
            <w:vAlign w:val="center"/>
          </w:tcPr>
          <w:p w14:paraId="077E1A11" w14:textId="3610C107" w:rsidR="00C82F1B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i/>
                <w:lang w:val="en-GB"/>
              </w:rPr>
            </w:pPr>
            <w:r w:rsidRPr="00703C16">
              <w:rPr>
                <w:rFonts w:ascii="Calibri" w:hAnsi="Calibri" w:cs="Calibri"/>
                <w:lang w:val="ka-GE"/>
              </w:rPr>
              <w:t xml:space="preserve">განახლებული ამონაწერი </w:t>
            </w:r>
            <w:r w:rsidR="0027264D">
              <w:rPr>
                <w:rFonts w:ascii="Calibri" w:hAnsi="Calibri" w:cs="Calibri"/>
                <w:lang w:val="ka-GE"/>
              </w:rPr>
              <w:t>მეწარმეთა</w:t>
            </w:r>
            <w:r w:rsidRPr="00703C16">
              <w:rPr>
                <w:rFonts w:ascii="Calibri" w:hAnsi="Calibri" w:cs="Calibri"/>
                <w:lang w:val="ka-GE"/>
              </w:rPr>
              <w:t xml:space="preserve"> და არასამეწარმეო </w:t>
            </w:r>
            <w:r w:rsidR="0027264D">
              <w:rPr>
                <w:rFonts w:ascii="Calibri" w:hAnsi="Calibri" w:cs="Calibri"/>
                <w:lang w:val="ka-GE"/>
              </w:rPr>
              <w:t xml:space="preserve">(არაკომერციული) </w:t>
            </w:r>
            <w:r w:rsidRPr="00703C16">
              <w:rPr>
                <w:rFonts w:ascii="Calibri" w:hAnsi="Calibri" w:cs="Calibri"/>
                <w:lang w:val="ka-GE"/>
              </w:rPr>
              <w:t>იურიდიულ</w:t>
            </w:r>
            <w:r w:rsidR="0027264D">
              <w:rPr>
                <w:rFonts w:ascii="Calibri" w:hAnsi="Calibri" w:cs="Calibri"/>
                <w:lang w:val="ka-GE"/>
              </w:rPr>
              <w:t>ი</w:t>
            </w:r>
            <w:r w:rsidRPr="00703C16">
              <w:rPr>
                <w:rFonts w:ascii="Calibri" w:hAnsi="Calibri" w:cs="Calibri"/>
                <w:lang w:val="ka-GE"/>
              </w:rPr>
              <w:t xml:space="preserve"> პირ</w:t>
            </w:r>
            <w:r w:rsidR="0027264D">
              <w:rPr>
                <w:rFonts w:ascii="Calibri" w:hAnsi="Calibri" w:cs="Calibri"/>
                <w:lang w:val="ka-GE"/>
              </w:rPr>
              <w:t>ების</w:t>
            </w:r>
            <w:r w:rsidRPr="00703C16">
              <w:rPr>
                <w:rFonts w:ascii="Calibri" w:hAnsi="Calibri" w:cs="Calibri"/>
                <w:lang w:val="ka-GE"/>
              </w:rPr>
              <w:t xml:space="preserve"> რეესტრიდან</w:t>
            </w:r>
          </w:p>
        </w:tc>
        <w:tc>
          <w:tcPr>
            <w:tcW w:w="1429" w:type="dxa"/>
            <w:vAlign w:val="center"/>
          </w:tcPr>
          <w:p w14:paraId="0BBAAE49" w14:textId="77777777" w:rsidR="00C82F1B" w:rsidRPr="00703C16" w:rsidRDefault="00C82F1B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</w:p>
        </w:tc>
      </w:tr>
      <w:tr w:rsidR="001E6F21" w:rsidRPr="00703C16" w14:paraId="39173AC7" w14:textId="77777777" w:rsidTr="00A25390">
        <w:tc>
          <w:tcPr>
            <w:tcW w:w="440" w:type="dxa"/>
            <w:vAlign w:val="center"/>
          </w:tcPr>
          <w:p w14:paraId="125AB41E" w14:textId="70D72D73" w:rsidR="001E6F21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en-GB"/>
              </w:rPr>
            </w:pPr>
            <w:r w:rsidRPr="00703C16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8064" w:type="dxa"/>
            <w:vAlign w:val="center"/>
          </w:tcPr>
          <w:p w14:paraId="3CBC9088" w14:textId="235CFDA4" w:rsidR="001E6F21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>ცნობა საგადასახადო დავალიანების არ ქონის შესახებ (შემოსავლების სამსახურიდან)</w:t>
            </w:r>
          </w:p>
        </w:tc>
        <w:tc>
          <w:tcPr>
            <w:tcW w:w="1429" w:type="dxa"/>
            <w:vAlign w:val="center"/>
          </w:tcPr>
          <w:p w14:paraId="29017CA3" w14:textId="77777777" w:rsidR="001E6F21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</w:p>
        </w:tc>
      </w:tr>
      <w:tr w:rsidR="001E6F21" w:rsidRPr="00703C16" w14:paraId="2C3C86E2" w14:textId="77777777" w:rsidTr="00A25390">
        <w:tc>
          <w:tcPr>
            <w:tcW w:w="440" w:type="dxa"/>
            <w:vAlign w:val="center"/>
          </w:tcPr>
          <w:p w14:paraId="60752744" w14:textId="09F787CC" w:rsidR="001E6F21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en-GB"/>
              </w:rPr>
            </w:pPr>
            <w:r w:rsidRPr="00703C16">
              <w:rPr>
                <w:rFonts w:ascii="Calibri" w:hAnsi="Calibri" w:cs="Calibri"/>
                <w:lang w:val="en-GB"/>
              </w:rPr>
              <w:t>5</w:t>
            </w:r>
          </w:p>
        </w:tc>
        <w:tc>
          <w:tcPr>
            <w:tcW w:w="8064" w:type="dxa"/>
            <w:vAlign w:val="center"/>
          </w:tcPr>
          <w:p w14:paraId="09703519" w14:textId="1A09F1F6" w:rsidR="001E6F21" w:rsidRPr="00703C16" w:rsidRDefault="001E6F21" w:rsidP="004E5BA3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 xml:space="preserve">სარეკომენდაციო წერილები (პარტნიორი ორგანიზაციებისგან, დონორებისგან და ა.შ) </w:t>
            </w:r>
          </w:p>
        </w:tc>
        <w:tc>
          <w:tcPr>
            <w:tcW w:w="1429" w:type="dxa"/>
            <w:vAlign w:val="center"/>
          </w:tcPr>
          <w:p w14:paraId="30B1B369" w14:textId="77777777" w:rsidR="001E6F21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</w:p>
        </w:tc>
      </w:tr>
      <w:tr w:rsidR="00C82F1B" w:rsidRPr="00703C16" w14:paraId="37609007" w14:textId="77777777" w:rsidTr="00A25390">
        <w:tc>
          <w:tcPr>
            <w:tcW w:w="440" w:type="dxa"/>
            <w:vAlign w:val="center"/>
          </w:tcPr>
          <w:p w14:paraId="5AF9080E" w14:textId="06CDA9C2" w:rsidR="00C82F1B" w:rsidRPr="00703C16" w:rsidRDefault="001E6F21" w:rsidP="007525C7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lang w:val="en-GB"/>
              </w:rPr>
            </w:pPr>
            <w:r w:rsidRPr="00703C16">
              <w:rPr>
                <w:rFonts w:ascii="Calibri" w:hAnsi="Calibri" w:cs="Calibri"/>
                <w:lang w:val="en-GB"/>
              </w:rPr>
              <w:t>6</w:t>
            </w:r>
          </w:p>
        </w:tc>
        <w:tc>
          <w:tcPr>
            <w:tcW w:w="8064" w:type="dxa"/>
            <w:vAlign w:val="center"/>
          </w:tcPr>
          <w:p w14:paraId="6A440463" w14:textId="206F63FE" w:rsidR="00C82F1B" w:rsidRPr="00703C16" w:rsidRDefault="001E6F21" w:rsidP="00842BF8">
            <w:pPr>
              <w:pStyle w:val="ListParagraph"/>
              <w:spacing w:line="240" w:lineRule="auto"/>
              <w:ind w:left="0"/>
              <w:contextualSpacing w:val="0"/>
              <w:rPr>
                <w:rFonts w:ascii="Calibri" w:hAnsi="Calibri" w:cs="Calibri"/>
                <w:i/>
                <w:lang w:val="ka-GE"/>
              </w:rPr>
            </w:pPr>
            <w:r w:rsidRPr="00703C16">
              <w:rPr>
                <w:rFonts w:ascii="Calibri" w:hAnsi="Calibri" w:cs="Calibri"/>
                <w:lang w:val="ka-GE"/>
              </w:rPr>
              <w:t>სხვა დოკუმენტაცია საჭიროებისამებრ (მაგ. ძირითადი საშუალების შესყიდვის შემთხვევაში ღირებულების დამადასტურებელი დოკუმენტი და ა.შ.)</w:t>
            </w:r>
          </w:p>
        </w:tc>
        <w:tc>
          <w:tcPr>
            <w:tcW w:w="1429" w:type="dxa"/>
            <w:vAlign w:val="center"/>
          </w:tcPr>
          <w:p w14:paraId="4E6943F3" w14:textId="77777777" w:rsidR="00C82F1B" w:rsidRPr="00703C16" w:rsidRDefault="00C82F1B" w:rsidP="00842BF8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libri" w:hAnsi="Calibri" w:cs="Calibri"/>
                <w:lang w:val="ka-GE"/>
              </w:rPr>
            </w:pPr>
          </w:p>
        </w:tc>
      </w:tr>
    </w:tbl>
    <w:p w14:paraId="1272A4C0" w14:textId="77777777" w:rsidR="00446237" w:rsidRPr="00703C16" w:rsidRDefault="00446237" w:rsidP="00247290">
      <w:pPr>
        <w:spacing w:line="240" w:lineRule="auto"/>
        <w:rPr>
          <w:rFonts w:ascii="Calibri" w:eastAsiaTheme="minorHAnsi" w:hAnsi="Calibri" w:cs="Calibri"/>
          <w:color w:val="auto"/>
          <w:sz w:val="24"/>
          <w:szCs w:val="18"/>
          <w:lang w:val="ka-GE"/>
        </w:rPr>
      </w:pPr>
    </w:p>
    <w:p w14:paraId="53270C40" w14:textId="77777777" w:rsidR="00446237" w:rsidRPr="00703C16" w:rsidRDefault="00446237" w:rsidP="00247290">
      <w:pPr>
        <w:spacing w:line="240" w:lineRule="auto"/>
        <w:rPr>
          <w:rFonts w:ascii="Calibri" w:eastAsiaTheme="minorHAnsi" w:hAnsi="Calibri" w:cs="Calibri"/>
          <w:color w:val="auto"/>
          <w:sz w:val="24"/>
          <w:szCs w:val="18"/>
          <w:lang w:val="ka-GE"/>
        </w:rPr>
      </w:pPr>
    </w:p>
    <w:p w14:paraId="38D3DC2A" w14:textId="0111FB12" w:rsidR="00247290" w:rsidRPr="00703C16" w:rsidRDefault="002E77E1" w:rsidP="005F138D">
      <w:pPr>
        <w:tabs>
          <w:tab w:val="left" w:pos="6663"/>
        </w:tabs>
        <w:spacing w:line="240" w:lineRule="auto"/>
        <w:rPr>
          <w:rFonts w:ascii="Calibri" w:hAnsi="Calibri" w:cs="Calibri"/>
          <w:b/>
          <w:caps/>
          <w:color w:val="auto"/>
          <w:lang w:val="ka-GE"/>
        </w:rPr>
      </w:pPr>
      <w:r w:rsidRPr="00703C16">
        <w:rPr>
          <w:rFonts w:ascii="Calibri" w:hAnsi="Calibri" w:cs="Calibri"/>
          <w:b/>
          <w:caps/>
          <w:color w:val="auto"/>
          <w:lang w:val="ka-GE"/>
        </w:rPr>
        <w:t xml:space="preserve">16. </w:t>
      </w:r>
      <w:r w:rsidR="00787943" w:rsidRPr="00703C16">
        <w:rPr>
          <w:rFonts w:ascii="Calibri" w:hAnsi="Calibri" w:cs="Calibri"/>
          <w:b/>
          <w:caps/>
          <w:color w:val="auto"/>
          <w:lang w:val="ka-GE"/>
        </w:rPr>
        <w:t>განაცხადის სისწორე და პასუხისმგებლობა</w:t>
      </w:r>
    </w:p>
    <w:p w14:paraId="32B205DC" w14:textId="77777777" w:rsidR="00247290" w:rsidRPr="00703C16" w:rsidRDefault="00247290" w:rsidP="005F138D">
      <w:pPr>
        <w:tabs>
          <w:tab w:val="left" w:pos="6663"/>
        </w:tabs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</w:p>
    <w:p w14:paraId="1EBB2B57" w14:textId="77777777" w:rsidR="00C30E18" w:rsidRPr="00DF79D1" w:rsidRDefault="00C30E18" w:rsidP="00C30E18">
      <w:pPr>
        <w:spacing w:line="240" w:lineRule="auto"/>
        <w:rPr>
          <w:rFonts w:ascii="Calibri" w:eastAsiaTheme="minorHAnsi" w:hAnsi="Calibri" w:cs="Calibri"/>
          <w:b/>
          <w:bCs/>
          <w:color w:val="auto"/>
          <w:sz w:val="22"/>
          <w:lang w:val="ka-GE"/>
        </w:rPr>
      </w:pPr>
      <w:r w:rsidRPr="00DF79D1">
        <w:rPr>
          <w:rFonts w:ascii="Calibri" w:eastAsiaTheme="minorHAnsi" w:hAnsi="Calibri" w:cs="Calibri"/>
          <w:b/>
          <w:bCs/>
          <w:color w:val="auto"/>
          <w:sz w:val="22"/>
          <w:lang w:val="ka-GE"/>
        </w:rPr>
        <w:t>ხელმოწერით განმცხადებელი ადასტურებს, რომ:</w:t>
      </w:r>
    </w:p>
    <w:p w14:paraId="0D7A7CAE" w14:textId="77777777" w:rsidR="00C30E18" w:rsidRPr="00C30E18" w:rsidRDefault="00C30E18" w:rsidP="00C30E1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</w:p>
    <w:p w14:paraId="2F0DCB0C" w14:textId="77777777" w:rsidR="00C30E18" w:rsidRPr="00DF79D1" w:rsidRDefault="00C30E18" w:rsidP="00DF79D1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lang w:val="ka-GE"/>
        </w:rPr>
      </w:pPr>
      <w:r w:rsidRPr="00DF79D1">
        <w:rPr>
          <w:rFonts w:ascii="Calibri" w:hAnsi="Calibri" w:cs="Calibri"/>
          <w:lang w:val="ka-GE"/>
        </w:rPr>
        <w:t>საპროექტო განაცხადში წარმოდგენილი ინფორმაცია არის სრული, ზუსტი და შეესაბამება სიმართლეს;</w:t>
      </w:r>
    </w:p>
    <w:p w14:paraId="3F3348CD" w14:textId="77777777" w:rsidR="00C30E18" w:rsidRPr="00DF79D1" w:rsidRDefault="00C30E18" w:rsidP="00DF79D1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lang w:val="ka-GE"/>
        </w:rPr>
      </w:pPr>
      <w:r w:rsidRPr="00DF79D1">
        <w:rPr>
          <w:rFonts w:ascii="Calibri" w:hAnsi="Calibri" w:cs="Calibri"/>
          <w:lang w:val="ka-GE"/>
        </w:rPr>
        <w:t>განმცხადებელი იღებს პასუხისმგებლობას წარმოდგენილ ინფორმაციაზე;</w:t>
      </w:r>
    </w:p>
    <w:p w14:paraId="2D7CB837" w14:textId="77777777" w:rsidR="00C30E18" w:rsidRPr="00DF79D1" w:rsidRDefault="00C30E18" w:rsidP="00DF79D1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lang w:val="ka-GE"/>
        </w:rPr>
      </w:pPr>
      <w:r w:rsidRPr="00DF79D1">
        <w:rPr>
          <w:rFonts w:ascii="Calibri" w:hAnsi="Calibri" w:cs="Calibri"/>
          <w:lang w:val="ka-GE"/>
        </w:rPr>
        <w:t>განმცხადებელი ადასტურებს, რომ გაეცნო კონკურსის პირობებს და ეთანხმება მათ;</w:t>
      </w:r>
    </w:p>
    <w:p w14:paraId="24B3E45C" w14:textId="77777777" w:rsidR="00C30E18" w:rsidRPr="00DF79D1" w:rsidRDefault="00C30E18" w:rsidP="00DF79D1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lang w:val="ka-GE"/>
        </w:rPr>
      </w:pPr>
      <w:r w:rsidRPr="00DF79D1">
        <w:rPr>
          <w:rFonts w:ascii="Calibri" w:hAnsi="Calibri" w:cs="Calibri"/>
          <w:lang w:val="ka-GE"/>
        </w:rPr>
        <w:t>განმცხადებელი თანახმაა, რომ წარმოდგენილი ინფორმაცია გამოყენებულ იქნეს განაცხადის შეფასებისა და შერჩევის პროცესში;</w:t>
      </w:r>
    </w:p>
    <w:p w14:paraId="5BEDE337" w14:textId="7326FF08" w:rsidR="00247290" w:rsidRPr="00DF79D1" w:rsidRDefault="00C30E18" w:rsidP="00DF79D1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lang w:val="ka-GE"/>
        </w:rPr>
      </w:pPr>
      <w:r w:rsidRPr="00DF79D1">
        <w:rPr>
          <w:rFonts w:ascii="Calibri" w:hAnsi="Calibri" w:cs="Calibri"/>
          <w:lang w:val="ka-GE"/>
        </w:rPr>
        <w:t>საჭიროების შემთხვევაში, განმცხადებელი მზად არის წარადგინოს დამატებითი  დოკუმენტაცია.</w:t>
      </w:r>
    </w:p>
    <w:p w14:paraId="5032AED0" w14:textId="77777777" w:rsidR="00247290" w:rsidRDefault="00247290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</w:p>
    <w:p w14:paraId="4B33C9A6" w14:textId="25EB7919" w:rsidR="00C30E18" w:rsidRPr="00483358" w:rsidRDefault="00483358" w:rsidP="00483358">
      <w:pPr>
        <w:spacing w:line="240" w:lineRule="auto"/>
        <w:jc w:val="both"/>
        <w:rPr>
          <w:rFonts w:ascii="Calibri" w:eastAsiaTheme="minorHAnsi" w:hAnsi="Calibri" w:cs="Calibri"/>
          <w:i/>
          <w:color w:val="C00000"/>
          <w:sz w:val="22"/>
          <w:lang w:val="ka-GE"/>
        </w:rPr>
      </w:pPr>
      <w:r w:rsidRPr="00483358">
        <w:rPr>
          <w:rFonts w:ascii="Calibri" w:eastAsiaTheme="minorHAnsi" w:hAnsi="Calibri" w:cs="Calibri"/>
          <w:b/>
          <w:i/>
          <w:color w:val="C00000"/>
          <w:sz w:val="22"/>
          <w:lang w:val="ka-GE"/>
        </w:rPr>
        <w:t>შენიშვნა:</w:t>
      </w:r>
      <w:r w:rsidRPr="00483358">
        <w:rPr>
          <w:rFonts w:ascii="Calibri" w:eastAsiaTheme="minorHAnsi" w:hAnsi="Calibri" w:cs="Calibri"/>
          <w:i/>
          <w:color w:val="C00000"/>
          <w:sz w:val="22"/>
          <w:lang w:val="ka-GE"/>
        </w:rPr>
        <w:t xml:space="preserve"> </w:t>
      </w:r>
      <w:r>
        <w:rPr>
          <w:rFonts w:ascii="Calibri" w:eastAsiaTheme="minorHAnsi" w:hAnsi="Calibri" w:cs="Calibri"/>
          <w:i/>
          <w:color w:val="C00000"/>
          <w:sz w:val="22"/>
          <w:lang w:val="ka-GE"/>
        </w:rPr>
        <w:t>CENN იტოვებს უფლებას</w:t>
      </w:r>
      <w:r w:rsidR="00C30E18" w:rsidRPr="00483358">
        <w:rPr>
          <w:rFonts w:ascii="Calibri" w:eastAsiaTheme="minorHAnsi" w:hAnsi="Calibri" w:cs="Calibri"/>
          <w:i/>
          <w:color w:val="C00000"/>
          <w:sz w:val="22"/>
          <w:lang w:val="ka-GE"/>
        </w:rPr>
        <w:t>, საჭიროების შემთხვევაში, განმცხადებელს მოსთხოვოს დამატებითი ინფორმაციის/დოკუმენტაციის წარმოდგენა, კონკურსის პირობების შესაბამისად.</w:t>
      </w:r>
    </w:p>
    <w:p w14:paraId="66E28F10" w14:textId="77777777" w:rsidR="00C30E18" w:rsidRDefault="00C30E18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</w:p>
    <w:p w14:paraId="56D90C27" w14:textId="77777777" w:rsidR="000E517C" w:rsidRPr="000E517C" w:rsidRDefault="000E517C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en-GB"/>
        </w:rPr>
      </w:pPr>
    </w:p>
    <w:p w14:paraId="33E0459D" w14:textId="3DDCE897" w:rsidR="00B935D6" w:rsidRPr="00703C16" w:rsidRDefault="00C82F1B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color w:val="auto"/>
          <w:sz w:val="22"/>
          <w:lang w:val="ka-GE"/>
        </w:rPr>
        <w:t>განმცხადებელი: ___________________________</w:t>
      </w:r>
    </w:p>
    <w:p w14:paraId="2E730FBE" w14:textId="77777777" w:rsidR="0076422D" w:rsidRPr="00703C16" w:rsidRDefault="0076422D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</w:p>
    <w:p w14:paraId="44FAE9A0" w14:textId="08257B3D" w:rsidR="00C82F1B" w:rsidRPr="00703C16" w:rsidRDefault="00C82F1B" w:rsidP="00D72BFD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color w:val="auto"/>
          <w:sz w:val="22"/>
          <w:lang w:val="ka-GE"/>
        </w:rPr>
        <w:t>ხელმოწერა: _</w:t>
      </w:r>
      <w:r w:rsidR="00BF47FA" w:rsidRPr="00703C16">
        <w:rPr>
          <w:rFonts w:ascii="Calibri" w:eastAsiaTheme="minorHAnsi" w:hAnsi="Calibri" w:cs="Calibri"/>
          <w:color w:val="auto"/>
          <w:sz w:val="22"/>
          <w:lang w:val="ka-GE"/>
        </w:rPr>
        <w:t>______________________________</w:t>
      </w:r>
    </w:p>
    <w:p w14:paraId="47144FDA" w14:textId="77777777" w:rsidR="0076422D" w:rsidRPr="00703C16" w:rsidRDefault="0076422D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</w:p>
    <w:p w14:paraId="68E17750" w14:textId="77777777" w:rsidR="00C82F1B" w:rsidRPr="00703C16" w:rsidRDefault="00C82F1B" w:rsidP="00842BF8">
      <w:pPr>
        <w:spacing w:line="240" w:lineRule="auto"/>
        <w:rPr>
          <w:rFonts w:ascii="Calibri" w:eastAsiaTheme="minorHAnsi" w:hAnsi="Calibri" w:cs="Calibri"/>
          <w:color w:val="auto"/>
          <w:sz w:val="22"/>
          <w:lang w:val="ka-GE"/>
        </w:rPr>
      </w:pPr>
      <w:r w:rsidRPr="00703C16">
        <w:rPr>
          <w:rFonts w:ascii="Calibri" w:eastAsiaTheme="minorHAnsi" w:hAnsi="Calibri" w:cs="Calibri"/>
          <w:color w:val="auto"/>
          <w:sz w:val="22"/>
          <w:lang w:val="ka-GE"/>
        </w:rPr>
        <w:t>თარიღი: __________________________________</w:t>
      </w:r>
    </w:p>
    <w:sectPr w:rsidR="00C82F1B" w:rsidRPr="00703C16" w:rsidSect="004732E7">
      <w:headerReference w:type="default" r:id="rId9"/>
      <w:footerReference w:type="default" r:id="rId10"/>
      <w:headerReference w:type="first" r:id="rId11"/>
      <w:pgSz w:w="12240" w:h="15840"/>
      <w:pgMar w:top="720" w:right="1152" w:bottom="720" w:left="993" w:header="0" w:footer="0" w:gutter="0"/>
      <w:pgNumType w:start="1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BFE091" w16cex:dateUtc="2026-08-12T09:08:00Z"/>
  <w16cex:commentExtensible w16cex:durableId="2B89ED00" w16cex:dateUtc="2026-08-12T09:10:00Z"/>
  <w16cex:commentExtensible w16cex:durableId="3A948A5E" w16cex:dateUtc="2026-08-12T09:11:00Z"/>
  <w16cex:commentExtensible w16cex:durableId="07608E53" w16cex:dateUtc="2026-08-12T09:14:00Z"/>
  <w16cex:commentExtensible w16cex:durableId="141C7EB2" w16cex:dateUtc="2026-08-12T09:15:00Z"/>
  <w16cex:commentExtensible w16cex:durableId="21261904" w16cex:dateUtc="2026-08-12T0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C969B3" w16cid:durableId="3EBFE091"/>
  <w16cid:commentId w16cid:paraId="5556B653" w16cid:durableId="2B89ED00"/>
  <w16cid:commentId w16cid:paraId="19822328" w16cid:durableId="3A948A5E"/>
  <w16cid:commentId w16cid:paraId="1831E1FA" w16cid:durableId="07608E53"/>
  <w16cid:commentId w16cid:paraId="6E6C0075" w16cid:durableId="141C7EB2"/>
  <w16cid:commentId w16cid:paraId="1C3BBC7F" w16cid:durableId="2126190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5BB92" w14:textId="77777777" w:rsidR="00FB7CD9" w:rsidRDefault="00FB7CD9" w:rsidP="004B7E44">
      <w:r>
        <w:separator/>
      </w:r>
    </w:p>
  </w:endnote>
  <w:endnote w:type="continuationSeparator" w:id="0">
    <w:p w14:paraId="6A3B5E5F" w14:textId="77777777" w:rsidR="00FB7CD9" w:rsidRDefault="00FB7CD9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BC887" w14:textId="77777777" w:rsidR="001A0ED5" w:rsidRDefault="001A0ED5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36478" w14:textId="77777777" w:rsidR="00FB7CD9" w:rsidRDefault="00FB7CD9" w:rsidP="004B7E44">
      <w:r>
        <w:separator/>
      </w:r>
    </w:p>
  </w:footnote>
  <w:footnote w:type="continuationSeparator" w:id="0">
    <w:p w14:paraId="47F73B11" w14:textId="77777777" w:rsidR="00FB7CD9" w:rsidRDefault="00FB7CD9" w:rsidP="004B7E44">
      <w:r>
        <w:continuationSeparator/>
      </w:r>
    </w:p>
  </w:footnote>
  <w:footnote w:id="1">
    <w:p w14:paraId="6B6A01EB" w14:textId="5689F085" w:rsidR="002D36BD" w:rsidRPr="00483358" w:rsidRDefault="002D36BD">
      <w:pPr>
        <w:pStyle w:val="FootnoteText"/>
        <w:rPr>
          <w:sz w:val="18"/>
          <w:szCs w:val="18"/>
          <w:lang w:val="ka-GE"/>
        </w:rPr>
      </w:pPr>
      <w:r w:rsidRPr="00483358">
        <w:rPr>
          <w:rStyle w:val="FootnoteReference"/>
          <w:color w:val="auto"/>
          <w:sz w:val="18"/>
          <w:szCs w:val="18"/>
        </w:rPr>
        <w:footnoteRef/>
      </w:r>
      <w:r w:rsidRPr="00483358">
        <w:rPr>
          <w:color w:val="auto"/>
          <w:sz w:val="18"/>
          <w:szCs w:val="18"/>
        </w:rPr>
        <w:t xml:space="preserve"> </w:t>
      </w:r>
      <w:proofErr w:type="spellStart"/>
      <w:proofErr w:type="gramStart"/>
      <w:r w:rsidRPr="00483358">
        <w:rPr>
          <w:rFonts w:ascii="Calibri" w:hAnsi="Calibri" w:cs="Calibri"/>
          <w:color w:val="auto"/>
          <w:sz w:val="18"/>
          <w:szCs w:val="18"/>
        </w:rPr>
        <w:t>პირდაპირი</w:t>
      </w:r>
      <w:proofErr w:type="spellEnd"/>
      <w:proofErr w:type="gram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ბენეფიციარები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არიან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პირები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>/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ჯგუფები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,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რომლებიც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უშუალოდ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მიიღებენ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პროექტის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სერვისს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,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პროდუქტს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ან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სხვა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შედეგს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ან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მონაწილეობენ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პროექტის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აქტივობებში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. </w:t>
      </w:r>
      <w:proofErr w:type="spellStart"/>
      <w:proofErr w:type="gramStart"/>
      <w:r w:rsidRPr="00483358">
        <w:rPr>
          <w:rFonts w:ascii="Calibri" w:hAnsi="Calibri" w:cs="Calibri"/>
          <w:color w:val="auto"/>
          <w:sz w:val="18"/>
          <w:szCs w:val="18"/>
        </w:rPr>
        <w:t>არაპირდაპირი</w:t>
      </w:r>
      <w:proofErr w:type="spellEnd"/>
      <w:proofErr w:type="gram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ბენეფიციარები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არიან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პირები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>/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ჯგუფები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,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რომლებიც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პროექტის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შედეგებით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სარგებელს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მიიღებენ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არაპირდაპირ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,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პროექტის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უფრო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ფართო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გავლენის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 xml:space="preserve"> </w:t>
      </w:r>
      <w:proofErr w:type="spellStart"/>
      <w:r w:rsidRPr="00483358">
        <w:rPr>
          <w:rFonts w:ascii="Calibri" w:hAnsi="Calibri" w:cs="Calibri"/>
          <w:color w:val="auto"/>
          <w:sz w:val="18"/>
          <w:szCs w:val="18"/>
        </w:rPr>
        <w:t>შედეგად</w:t>
      </w:r>
      <w:proofErr w:type="spellEnd"/>
      <w:r w:rsidRPr="00483358">
        <w:rPr>
          <w:rFonts w:ascii="Calibri" w:hAnsi="Calibri" w:cs="Calibri"/>
          <w:color w:val="au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413E3" w14:textId="77777777" w:rsidR="001A0ED5" w:rsidRDefault="001A0ED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3830E" w14:textId="2E180705" w:rsidR="001A0ED5" w:rsidRPr="00495D8C" w:rsidRDefault="00295CF1">
    <w:pPr>
      <w:pStyle w:val="Header"/>
      <w:rPr>
        <w:lang w:val="ka-GE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6AD21C43" wp14:editId="1BA45927">
          <wp:simplePos x="0" y="0"/>
          <wp:positionH relativeFrom="margin">
            <wp:align>left</wp:align>
          </wp:positionH>
          <wp:positionV relativeFrom="paragraph">
            <wp:posOffset>8467</wp:posOffset>
          </wp:positionV>
          <wp:extent cx="7169785" cy="1024256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18218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9785" cy="1024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ED5" w:rsidRPr="00495D8C">
      <w:rPr>
        <w:noProof/>
      </w:rPr>
      <w:t xml:space="preserve"> </w:t>
    </w:r>
    <w:r w:rsidR="001A0ED5">
      <w:rPr>
        <w:noProof/>
        <w:lang w:val="ka-GE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68D2"/>
    <w:multiLevelType w:val="multilevel"/>
    <w:tmpl w:val="14BA6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C295E"/>
    <w:multiLevelType w:val="hybridMultilevel"/>
    <w:tmpl w:val="CFE2903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B7CA0"/>
    <w:multiLevelType w:val="hybridMultilevel"/>
    <w:tmpl w:val="C486C3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F11205"/>
    <w:multiLevelType w:val="hybridMultilevel"/>
    <w:tmpl w:val="EAB4B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6958"/>
    <w:multiLevelType w:val="hybridMultilevel"/>
    <w:tmpl w:val="58CE3E20"/>
    <w:lvl w:ilvl="0" w:tplc="2E6AE182">
      <w:start w:val="11"/>
      <w:numFmt w:val="bullet"/>
      <w:lvlText w:val="-"/>
      <w:lvlJc w:val="left"/>
      <w:pPr>
        <w:ind w:left="63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D0DEA"/>
    <w:multiLevelType w:val="hybridMultilevel"/>
    <w:tmpl w:val="E410C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C7018"/>
    <w:multiLevelType w:val="hybridMultilevel"/>
    <w:tmpl w:val="D714A70C"/>
    <w:lvl w:ilvl="0" w:tplc="F58A39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30B"/>
    <w:multiLevelType w:val="hybridMultilevel"/>
    <w:tmpl w:val="BAF4C2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71604E"/>
    <w:multiLevelType w:val="hybridMultilevel"/>
    <w:tmpl w:val="A10A861A"/>
    <w:lvl w:ilvl="0" w:tplc="2E6AE182">
      <w:start w:val="1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472"/>
    <w:multiLevelType w:val="hybridMultilevel"/>
    <w:tmpl w:val="2C705008"/>
    <w:lvl w:ilvl="0" w:tplc="2E6AE182">
      <w:start w:val="1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A2BE6">
      <w:start w:val="2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390C"/>
    <w:multiLevelType w:val="hybridMultilevel"/>
    <w:tmpl w:val="5086998E"/>
    <w:lvl w:ilvl="0" w:tplc="B3D0EA0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D3B88"/>
    <w:multiLevelType w:val="hybridMultilevel"/>
    <w:tmpl w:val="1B282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0A3D97"/>
    <w:multiLevelType w:val="hybridMultilevel"/>
    <w:tmpl w:val="1AFC8C78"/>
    <w:lvl w:ilvl="0" w:tplc="2E6AE182">
      <w:start w:val="1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C5838"/>
    <w:multiLevelType w:val="hybridMultilevel"/>
    <w:tmpl w:val="BAF4C2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E8205F"/>
    <w:multiLevelType w:val="hybridMultilevel"/>
    <w:tmpl w:val="4BE4E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B74DB"/>
    <w:multiLevelType w:val="hybridMultilevel"/>
    <w:tmpl w:val="BAF4C2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332532"/>
    <w:multiLevelType w:val="hybridMultilevel"/>
    <w:tmpl w:val="6FC8E0E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00419"/>
    <w:multiLevelType w:val="hybridMultilevel"/>
    <w:tmpl w:val="DB8C1362"/>
    <w:lvl w:ilvl="0" w:tplc="219E0960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20F67"/>
    <w:multiLevelType w:val="hybridMultilevel"/>
    <w:tmpl w:val="04E04A46"/>
    <w:lvl w:ilvl="0" w:tplc="2E6AE182">
      <w:start w:val="1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A2BE6">
      <w:start w:val="2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D1263"/>
    <w:multiLevelType w:val="multilevel"/>
    <w:tmpl w:val="E5908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295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Sylfaen" w:hint="default"/>
      </w:rPr>
    </w:lvl>
  </w:abstractNum>
  <w:abstractNum w:abstractNumId="20" w15:restartNumberingAfterBreak="0">
    <w:nsid w:val="704B4D75"/>
    <w:multiLevelType w:val="hybridMultilevel"/>
    <w:tmpl w:val="448066B0"/>
    <w:lvl w:ilvl="0" w:tplc="508A58C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2"/>
  </w:num>
  <w:num w:numId="5">
    <w:abstractNumId w:val="7"/>
  </w:num>
  <w:num w:numId="6">
    <w:abstractNumId w:val="13"/>
  </w:num>
  <w:num w:numId="7">
    <w:abstractNumId w:val="15"/>
  </w:num>
  <w:num w:numId="8">
    <w:abstractNumId w:val="18"/>
  </w:num>
  <w:num w:numId="9">
    <w:abstractNumId w:val="9"/>
  </w:num>
  <w:num w:numId="10">
    <w:abstractNumId w:val="19"/>
  </w:num>
  <w:num w:numId="11">
    <w:abstractNumId w:val="10"/>
  </w:num>
  <w:num w:numId="12">
    <w:abstractNumId w:val="5"/>
  </w:num>
  <w:num w:numId="13">
    <w:abstractNumId w:val="17"/>
  </w:num>
  <w:num w:numId="14">
    <w:abstractNumId w:val="14"/>
  </w:num>
  <w:num w:numId="15">
    <w:abstractNumId w:val="6"/>
  </w:num>
  <w:num w:numId="16">
    <w:abstractNumId w:val="11"/>
  </w:num>
  <w:num w:numId="17">
    <w:abstractNumId w:val="0"/>
  </w:num>
  <w:num w:numId="18">
    <w:abstractNumId w:val="20"/>
  </w:num>
  <w:num w:numId="19">
    <w:abstractNumId w:val="3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3D"/>
    <w:rsid w:val="000008DC"/>
    <w:rsid w:val="00014B60"/>
    <w:rsid w:val="00021362"/>
    <w:rsid w:val="00023C55"/>
    <w:rsid w:val="00043104"/>
    <w:rsid w:val="0004602B"/>
    <w:rsid w:val="00047907"/>
    <w:rsid w:val="00061C97"/>
    <w:rsid w:val="00076BEA"/>
    <w:rsid w:val="00082D5B"/>
    <w:rsid w:val="000836E7"/>
    <w:rsid w:val="00084535"/>
    <w:rsid w:val="000966D0"/>
    <w:rsid w:val="000A10E7"/>
    <w:rsid w:val="000C1ADF"/>
    <w:rsid w:val="000C381D"/>
    <w:rsid w:val="000C5715"/>
    <w:rsid w:val="000D28D7"/>
    <w:rsid w:val="000D3F85"/>
    <w:rsid w:val="000D6BE1"/>
    <w:rsid w:val="000E517C"/>
    <w:rsid w:val="000F2680"/>
    <w:rsid w:val="00104A24"/>
    <w:rsid w:val="00106466"/>
    <w:rsid w:val="001072B1"/>
    <w:rsid w:val="001076A2"/>
    <w:rsid w:val="00114A5A"/>
    <w:rsid w:val="00125460"/>
    <w:rsid w:val="00136FCA"/>
    <w:rsid w:val="001376F5"/>
    <w:rsid w:val="00153C92"/>
    <w:rsid w:val="00163476"/>
    <w:rsid w:val="001711C6"/>
    <w:rsid w:val="00172B5D"/>
    <w:rsid w:val="00190507"/>
    <w:rsid w:val="00193AA8"/>
    <w:rsid w:val="0019505C"/>
    <w:rsid w:val="001A0ED5"/>
    <w:rsid w:val="001B3812"/>
    <w:rsid w:val="001D29D0"/>
    <w:rsid w:val="001E6F21"/>
    <w:rsid w:val="001F5A66"/>
    <w:rsid w:val="002066CD"/>
    <w:rsid w:val="00215D23"/>
    <w:rsid w:val="002172E1"/>
    <w:rsid w:val="00220C4C"/>
    <w:rsid w:val="00226E33"/>
    <w:rsid w:val="00245486"/>
    <w:rsid w:val="00245B57"/>
    <w:rsid w:val="00247290"/>
    <w:rsid w:val="00250550"/>
    <w:rsid w:val="002544DE"/>
    <w:rsid w:val="002643A5"/>
    <w:rsid w:val="00271C30"/>
    <w:rsid w:val="0027264D"/>
    <w:rsid w:val="00272A41"/>
    <w:rsid w:val="00281739"/>
    <w:rsid w:val="00284691"/>
    <w:rsid w:val="00293B83"/>
    <w:rsid w:val="00295CF1"/>
    <w:rsid w:val="0029705A"/>
    <w:rsid w:val="00297E3D"/>
    <w:rsid w:val="002A05DF"/>
    <w:rsid w:val="002A2F64"/>
    <w:rsid w:val="002A333D"/>
    <w:rsid w:val="002B126F"/>
    <w:rsid w:val="002C5412"/>
    <w:rsid w:val="002C7449"/>
    <w:rsid w:val="002C7EA6"/>
    <w:rsid w:val="002D36BD"/>
    <w:rsid w:val="002D51CC"/>
    <w:rsid w:val="002E30A0"/>
    <w:rsid w:val="002E3C7C"/>
    <w:rsid w:val="002E6D93"/>
    <w:rsid w:val="002E77E1"/>
    <w:rsid w:val="002E7EAD"/>
    <w:rsid w:val="00312E86"/>
    <w:rsid w:val="00315253"/>
    <w:rsid w:val="0032742C"/>
    <w:rsid w:val="00331AFA"/>
    <w:rsid w:val="00362CB9"/>
    <w:rsid w:val="00367626"/>
    <w:rsid w:val="00371189"/>
    <w:rsid w:val="003834E3"/>
    <w:rsid w:val="00391500"/>
    <w:rsid w:val="00391693"/>
    <w:rsid w:val="00391C87"/>
    <w:rsid w:val="00392C57"/>
    <w:rsid w:val="00394EB6"/>
    <w:rsid w:val="003A3A59"/>
    <w:rsid w:val="003A5AFC"/>
    <w:rsid w:val="003C234A"/>
    <w:rsid w:val="003C31D0"/>
    <w:rsid w:val="003E14A4"/>
    <w:rsid w:val="003F1D5E"/>
    <w:rsid w:val="003F3E11"/>
    <w:rsid w:val="003F53E8"/>
    <w:rsid w:val="003F7984"/>
    <w:rsid w:val="00402C1B"/>
    <w:rsid w:val="00403A78"/>
    <w:rsid w:val="00410F22"/>
    <w:rsid w:val="004228F5"/>
    <w:rsid w:val="004277A6"/>
    <w:rsid w:val="004307BD"/>
    <w:rsid w:val="00432253"/>
    <w:rsid w:val="00435732"/>
    <w:rsid w:val="00442615"/>
    <w:rsid w:val="00446237"/>
    <w:rsid w:val="00466934"/>
    <w:rsid w:val="004732E7"/>
    <w:rsid w:val="00473E53"/>
    <w:rsid w:val="00483358"/>
    <w:rsid w:val="00485345"/>
    <w:rsid w:val="004915F8"/>
    <w:rsid w:val="004928FB"/>
    <w:rsid w:val="00495D8C"/>
    <w:rsid w:val="004A3059"/>
    <w:rsid w:val="004A359A"/>
    <w:rsid w:val="004A5532"/>
    <w:rsid w:val="004B7E44"/>
    <w:rsid w:val="004D3C7A"/>
    <w:rsid w:val="004D5252"/>
    <w:rsid w:val="004E0491"/>
    <w:rsid w:val="004E5BA3"/>
    <w:rsid w:val="004F2B86"/>
    <w:rsid w:val="004F35B5"/>
    <w:rsid w:val="004F7262"/>
    <w:rsid w:val="00502AC1"/>
    <w:rsid w:val="00504EEA"/>
    <w:rsid w:val="00512B74"/>
    <w:rsid w:val="0053326D"/>
    <w:rsid w:val="00543B7F"/>
    <w:rsid w:val="00553CDE"/>
    <w:rsid w:val="005554BF"/>
    <w:rsid w:val="00556D65"/>
    <w:rsid w:val="00562674"/>
    <w:rsid w:val="0057454F"/>
    <w:rsid w:val="005772C7"/>
    <w:rsid w:val="005903C5"/>
    <w:rsid w:val="005A718F"/>
    <w:rsid w:val="005B15D1"/>
    <w:rsid w:val="005B3FD8"/>
    <w:rsid w:val="005B4D1D"/>
    <w:rsid w:val="005C27C5"/>
    <w:rsid w:val="005E38C6"/>
    <w:rsid w:val="005F138D"/>
    <w:rsid w:val="005F1DD7"/>
    <w:rsid w:val="005F2C06"/>
    <w:rsid w:val="005F43FC"/>
    <w:rsid w:val="005F642A"/>
    <w:rsid w:val="005F7E7C"/>
    <w:rsid w:val="006041E5"/>
    <w:rsid w:val="00607288"/>
    <w:rsid w:val="00612ACD"/>
    <w:rsid w:val="0065665A"/>
    <w:rsid w:val="00660DF7"/>
    <w:rsid w:val="006651AA"/>
    <w:rsid w:val="006827E3"/>
    <w:rsid w:val="006953AD"/>
    <w:rsid w:val="006973A7"/>
    <w:rsid w:val="006A385F"/>
    <w:rsid w:val="006A3CE7"/>
    <w:rsid w:val="006A4ABD"/>
    <w:rsid w:val="006B4E13"/>
    <w:rsid w:val="006D1804"/>
    <w:rsid w:val="006D2483"/>
    <w:rsid w:val="006E0185"/>
    <w:rsid w:val="006E476F"/>
    <w:rsid w:val="006F0B4B"/>
    <w:rsid w:val="006F3A71"/>
    <w:rsid w:val="00703C16"/>
    <w:rsid w:val="0070406C"/>
    <w:rsid w:val="007120E1"/>
    <w:rsid w:val="007158C6"/>
    <w:rsid w:val="007169D2"/>
    <w:rsid w:val="0072153D"/>
    <w:rsid w:val="00723864"/>
    <w:rsid w:val="00733842"/>
    <w:rsid w:val="00733FF5"/>
    <w:rsid w:val="007516CF"/>
    <w:rsid w:val="007525C7"/>
    <w:rsid w:val="00755964"/>
    <w:rsid w:val="00755CD1"/>
    <w:rsid w:val="00756730"/>
    <w:rsid w:val="007641AB"/>
    <w:rsid w:val="0076422D"/>
    <w:rsid w:val="00770EC0"/>
    <w:rsid w:val="00771BD0"/>
    <w:rsid w:val="00773D81"/>
    <w:rsid w:val="007747D5"/>
    <w:rsid w:val="00787943"/>
    <w:rsid w:val="00791A18"/>
    <w:rsid w:val="00794289"/>
    <w:rsid w:val="007A1369"/>
    <w:rsid w:val="007A3E22"/>
    <w:rsid w:val="007A67F9"/>
    <w:rsid w:val="007B1CE2"/>
    <w:rsid w:val="007B5D44"/>
    <w:rsid w:val="007C4A97"/>
    <w:rsid w:val="007D519B"/>
    <w:rsid w:val="00812300"/>
    <w:rsid w:val="00815FEE"/>
    <w:rsid w:val="008233A2"/>
    <w:rsid w:val="00825A7A"/>
    <w:rsid w:val="008271D9"/>
    <w:rsid w:val="00842BF8"/>
    <w:rsid w:val="00843CBF"/>
    <w:rsid w:val="008459FA"/>
    <w:rsid w:val="00853672"/>
    <w:rsid w:val="0086482F"/>
    <w:rsid w:val="00866B8A"/>
    <w:rsid w:val="008766CA"/>
    <w:rsid w:val="0088118B"/>
    <w:rsid w:val="00883FC9"/>
    <w:rsid w:val="00886B1E"/>
    <w:rsid w:val="008B33BC"/>
    <w:rsid w:val="008C1976"/>
    <w:rsid w:val="008C7F42"/>
    <w:rsid w:val="008D3AA8"/>
    <w:rsid w:val="008D6094"/>
    <w:rsid w:val="008E333F"/>
    <w:rsid w:val="008F0775"/>
    <w:rsid w:val="008F0C64"/>
    <w:rsid w:val="008F4291"/>
    <w:rsid w:val="009050DD"/>
    <w:rsid w:val="00906805"/>
    <w:rsid w:val="009120E9"/>
    <w:rsid w:val="00913F08"/>
    <w:rsid w:val="009256B2"/>
    <w:rsid w:val="009304F1"/>
    <w:rsid w:val="009312C8"/>
    <w:rsid w:val="00940827"/>
    <w:rsid w:val="00942505"/>
    <w:rsid w:val="00945900"/>
    <w:rsid w:val="00946488"/>
    <w:rsid w:val="0095349D"/>
    <w:rsid w:val="00963325"/>
    <w:rsid w:val="009835FA"/>
    <w:rsid w:val="00986783"/>
    <w:rsid w:val="00987105"/>
    <w:rsid w:val="00990ED5"/>
    <w:rsid w:val="009919AB"/>
    <w:rsid w:val="00993453"/>
    <w:rsid w:val="00994330"/>
    <w:rsid w:val="00995914"/>
    <w:rsid w:val="00997036"/>
    <w:rsid w:val="00997826"/>
    <w:rsid w:val="009B195F"/>
    <w:rsid w:val="009B2D00"/>
    <w:rsid w:val="009B4099"/>
    <w:rsid w:val="009C396C"/>
    <w:rsid w:val="009C5308"/>
    <w:rsid w:val="009D2F56"/>
    <w:rsid w:val="009E00AC"/>
    <w:rsid w:val="009E0B32"/>
    <w:rsid w:val="009E6550"/>
    <w:rsid w:val="009F42C2"/>
    <w:rsid w:val="00A0007C"/>
    <w:rsid w:val="00A03150"/>
    <w:rsid w:val="00A04FFF"/>
    <w:rsid w:val="00A20F96"/>
    <w:rsid w:val="00A21ED8"/>
    <w:rsid w:val="00A238F5"/>
    <w:rsid w:val="00A25390"/>
    <w:rsid w:val="00A25787"/>
    <w:rsid w:val="00A300C9"/>
    <w:rsid w:val="00A376BB"/>
    <w:rsid w:val="00A430BA"/>
    <w:rsid w:val="00A43B18"/>
    <w:rsid w:val="00A51BF5"/>
    <w:rsid w:val="00A52FD4"/>
    <w:rsid w:val="00A54767"/>
    <w:rsid w:val="00A56F21"/>
    <w:rsid w:val="00A92269"/>
    <w:rsid w:val="00A949AC"/>
    <w:rsid w:val="00AB058F"/>
    <w:rsid w:val="00AB3FC8"/>
    <w:rsid w:val="00AB6E87"/>
    <w:rsid w:val="00AC1BCA"/>
    <w:rsid w:val="00AD0CCE"/>
    <w:rsid w:val="00AE0559"/>
    <w:rsid w:val="00AF1305"/>
    <w:rsid w:val="00AF1DA4"/>
    <w:rsid w:val="00AF28B9"/>
    <w:rsid w:val="00AF41CC"/>
    <w:rsid w:val="00AF6550"/>
    <w:rsid w:val="00B041BD"/>
    <w:rsid w:val="00B11AA7"/>
    <w:rsid w:val="00B22C86"/>
    <w:rsid w:val="00B30F7E"/>
    <w:rsid w:val="00B34527"/>
    <w:rsid w:val="00B422BF"/>
    <w:rsid w:val="00B4626D"/>
    <w:rsid w:val="00B53241"/>
    <w:rsid w:val="00B572B4"/>
    <w:rsid w:val="00B621D9"/>
    <w:rsid w:val="00B6651A"/>
    <w:rsid w:val="00B76C80"/>
    <w:rsid w:val="00B83617"/>
    <w:rsid w:val="00B854B6"/>
    <w:rsid w:val="00B87EE8"/>
    <w:rsid w:val="00B92ECB"/>
    <w:rsid w:val="00B935D6"/>
    <w:rsid w:val="00B97BD9"/>
    <w:rsid w:val="00BA0889"/>
    <w:rsid w:val="00BA1E4D"/>
    <w:rsid w:val="00BA2E7F"/>
    <w:rsid w:val="00BA5439"/>
    <w:rsid w:val="00BB45F2"/>
    <w:rsid w:val="00BB7F53"/>
    <w:rsid w:val="00BC590D"/>
    <w:rsid w:val="00BD0C00"/>
    <w:rsid w:val="00BD0E16"/>
    <w:rsid w:val="00BD22BF"/>
    <w:rsid w:val="00BD2B93"/>
    <w:rsid w:val="00BD48AA"/>
    <w:rsid w:val="00BE08F4"/>
    <w:rsid w:val="00BE4A56"/>
    <w:rsid w:val="00BF47FA"/>
    <w:rsid w:val="00BF5CB3"/>
    <w:rsid w:val="00C015D5"/>
    <w:rsid w:val="00C11288"/>
    <w:rsid w:val="00C1502F"/>
    <w:rsid w:val="00C212F7"/>
    <w:rsid w:val="00C30E18"/>
    <w:rsid w:val="00C40079"/>
    <w:rsid w:val="00C45007"/>
    <w:rsid w:val="00C45B3E"/>
    <w:rsid w:val="00C4781A"/>
    <w:rsid w:val="00C51152"/>
    <w:rsid w:val="00C6253D"/>
    <w:rsid w:val="00C73DCD"/>
    <w:rsid w:val="00C80C81"/>
    <w:rsid w:val="00C80D69"/>
    <w:rsid w:val="00C81AEC"/>
    <w:rsid w:val="00C82F1B"/>
    <w:rsid w:val="00C976BE"/>
    <w:rsid w:val="00CA3AC3"/>
    <w:rsid w:val="00CA4F0A"/>
    <w:rsid w:val="00CA5411"/>
    <w:rsid w:val="00CA61E4"/>
    <w:rsid w:val="00CA64A2"/>
    <w:rsid w:val="00CB1F4C"/>
    <w:rsid w:val="00CB45B0"/>
    <w:rsid w:val="00CB6339"/>
    <w:rsid w:val="00CB6C28"/>
    <w:rsid w:val="00CC0F89"/>
    <w:rsid w:val="00CC2276"/>
    <w:rsid w:val="00CD0340"/>
    <w:rsid w:val="00CD3DC0"/>
    <w:rsid w:val="00CD520D"/>
    <w:rsid w:val="00CD5690"/>
    <w:rsid w:val="00CD797D"/>
    <w:rsid w:val="00CE4385"/>
    <w:rsid w:val="00CE79E4"/>
    <w:rsid w:val="00CF25B5"/>
    <w:rsid w:val="00CF6CCE"/>
    <w:rsid w:val="00D048E4"/>
    <w:rsid w:val="00D20DDE"/>
    <w:rsid w:val="00D22DE8"/>
    <w:rsid w:val="00D23E68"/>
    <w:rsid w:val="00D248BE"/>
    <w:rsid w:val="00D417E9"/>
    <w:rsid w:val="00D429AB"/>
    <w:rsid w:val="00D4362E"/>
    <w:rsid w:val="00D53227"/>
    <w:rsid w:val="00D56F83"/>
    <w:rsid w:val="00D713F5"/>
    <w:rsid w:val="00D72BFD"/>
    <w:rsid w:val="00D84A3A"/>
    <w:rsid w:val="00D85BA6"/>
    <w:rsid w:val="00D872F0"/>
    <w:rsid w:val="00D91C05"/>
    <w:rsid w:val="00DB26A7"/>
    <w:rsid w:val="00DB41D8"/>
    <w:rsid w:val="00DC00EA"/>
    <w:rsid w:val="00DC28F1"/>
    <w:rsid w:val="00DC6BBE"/>
    <w:rsid w:val="00DC709F"/>
    <w:rsid w:val="00DD0728"/>
    <w:rsid w:val="00DD63C1"/>
    <w:rsid w:val="00DD64EB"/>
    <w:rsid w:val="00DF79D1"/>
    <w:rsid w:val="00E04095"/>
    <w:rsid w:val="00E04EA3"/>
    <w:rsid w:val="00E05B88"/>
    <w:rsid w:val="00E1377A"/>
    <w:rsid w:val="00E301A9"/>
    <w:rsid w:val="00E3205B"/>
    <w:rsid w:val="00E40243"/>
    <w:rsid w:val="00E40F6B"/>
    <w:rsid w:val="00E62051"/>
    <w:rsid w:val="00E75001"/>
    <w:rsid w:val="00E76CAD"/>
    <w:rsid w:val="00E92593"/>
    <w:rsid w:val="00E94B5F"/>
    <w:rsid w:val="00E97FB8"/>
    <w:rsid w:val="00EA35FA"/>
    <w:rsid w:val="00EA50AF"/>
    <w:rsid w:val="00EC371F"/>
    <w:rsid w:val="00EC4639"/>
    <w:rsid w:val="00ED0046"/>
    <w:rsid w:val="00ED0F2E"/>
    <w:rsid w:val="00ED209E"/>
    <w:rsid w:val="00EE14B4"/>
    <w:rsid w:val="00EE6FAE"/>
    <w:rsid w:val="00EE7492"/>
    <w:rsid w:val="00EF4B5F"/>
    <w:rsid w:val="00EF7F5A"/>
    <w:rsid w:val="00F01E3A"/>
    <w:rsid w:val="00F06AAD"/>
    <w:rsid w:val="00F123C8"/>
    <w:rsid w:val="00F23D3D"/>
    <w:rsid w:val="00F367C1"/>
    <w:rsid w:val="00F40C2F"/>
    <w:rsid w:val="00F44A4A"/>
    <w:rsid w:val="00F51920"/>
    <w:rsid w:val="00F75AE9"/>
    <w:rsid w:val="00F83837"/>
    <w:rsid w:val="00F97656"/>
    <w:rsid w:val="00FA6EC4"/>
    <w:rsid w:val="00FB6BE3"/>
    <w:rsid w:val="00FB7CD9"/>
    <w:rsid w:val="00FC7E0E"/>
    <w:rsid w:val="00FD41C1"/>
    <w:rsid w:val="00FE2831"/>
    <w:rsid w:val="00FE4371"/>
    <w:rsid w:val="00FE717B"/>
    <w:rsid w:val="00FF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B362D4"/>
  <w15:chartTrackingRefBased/>
  <w15:docId w15:val="{788D856D-18C9-4E4B-ACD3-D19C582C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E44"/>
    <w:pPr>
      <w:spacing w:after="0"/>
    </w:pPr>
    <w:rPr>
      <w:rFonts w:eastAsiaTheme="minorEastAsia"/>
      <w:color w:val="FFFFFF" w:themeColor="background1"/>
      <w:sz w:val="28"/>
      <w:szCs w:val="22"/>
    </w:rPr>
  </w:style>
  <w:style w:type="paragraph" w:styleId="Heading1">
    <w:name w:val="heading 1"/>
    <w:basedOn w:val="Normal"/>
    <w:link w:val="Heading1Char"/>
    <w:uiPriority w:val="2"/>
    <w:qFormat/>
    <w:rsid w:val="004B7E44"/>
    <w:pPr>
      <w:keepNext/>
      <w:outlineLvl w:val="0"/>
    </w:pPr>
    <w:rPr>
      <w:rFonts w:asciiTheme="majorHAnsi" w:eastAsia="Times New Roman" w:hAnsiTheme="majorHAnsi" w:cs="Times New Roman"/>
      <w:b/>
      <w:sz w:val="48"/>
      <w:szCs w:val="24"/>
    </w:rPr>
  </w:style>
  <w:style w:type="paragraph" w:styleId="Heading2">
    <w:name w:val="heading 2"/>
    <w:basedOn w:val="Normal"/>
    <w:link w:val="Heading2Char"/>
    <w:uiPriority w:val="2"/>
    <w:unhideWhenUsed/>
    <w:qFormat/>
    <w:rsid w:val="004B7E44"/>
    <w:pPr>
      <w:keepNext/>
      <w:spacing w:line="240" w:lineRule="auto"/>
      <w:outlineLvl w:val="1"/>
    </w:pPr>
    <w:rPr>
      <w:rFonts w:asciiTheme="majorHAnsi" w:eastAsia="Times New Roman" w:hAnsiTheme="majorHAnsi" w:cs="Times New Roman"/>
      <w:b/>
      <w:color w:val="auto"/>
      <w:sz w:val="52"/>
    </w:rPr>
  </w:style>
  <w:style w:type="paragraph" w:styleId="Heading3">
    <w:name w:val="heading 3"/>
    <w:basedOn w:val="Normal"/>
    <w:link w:val="Heading3Char"/>
    <w:uiPriority w:val="2"/>
    <w:unhideWhenUsed/>
    <w:qFormat/>
    <w:rsid w:val="004B7E44"/>
    <w:pPr>
      <w:spacing w:line="240" w:lineRule="auto"/>
      <w:outlineLvl w:val="2"/>
    </w:pPr>
    <w:rPr>
      <w:rFonts w:asciiTheme="majorHAnsi" w:eastAsia="Times New Roman" w:hAnsiTheme="majorHAnsi" w:cs="Times New Roman"/>
      <w:i/>
      <w:color w:val="auto"/>
      <w:sz w:val="24"/>
    </w:rPr>
  </w:style>
  <w:style w:type="paragraph" w:styleId="Heading4">
    <w:name w:val="heading 4"/>
    <w:basedOn w:val="Normal"/>
    <w:link w:val="Heading4Char"/>
    <w:uiPriority w:val="2"/>
    <w:unhideWhenUsed/>
    <w:qFormat/>
    <w:rsid w:val="004B7E44"/>
    <w:pPr>
      <w:keepNext/>
      <w:keepLines/>
      <w:spacing w:before="240" w:after="40" w:line="240" w:lineRule="auto"/>
      <w:outlineLvl w:val="3"/>
    </w:pPr>
    <w:rPr>
      <w:rFonts w:eastAsia="Times New Roman" w:cs="Times New Roman"/>
      <w:b/>
      <w:caps/>
      <w:color w:val="161718" w:themeColor="text1"/>
      <w:spacing w:val="20"/>
      <w:kern w:val="28"/>
      <w:sz w:val="24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5A718F"/>
    <w:pPr>
      <w:keepNext/>
      <w:keepLines/>
      <w:spacing w:line="240" w:lineRule="atLeast"/>
      <w:ind w:left="1440"/>
      <w:outlineLvl w:val="4"/>
    </w:pPr>
    <w:rPr>
      <w:rFonts w:eastAsia="Times New Roman" w:cs="Times New Roman"/>
      <w:spacing w:val="-4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B7E44"/>
    <w:rPr>
      <w:rFonts w:asciiTheme="majorHAnsi" w:eastAsia="Times New Roman" w:hAnsiTheme="majorHAnsi" w:cs="Times New Roman"/>
      <w:b/>
      <w:color w:val="FFFFFF" w:themeColor="background1"/>
      <w:sz w:val="48"/>
      <w:szCs w:val="24"/>
    </w:rPr>
  </w:style>
  <w:style w:type="paragraph" w:styleId="Title">
    <w:name w:val="Title"/>
    <w:basedOn w:val="Normal"/>
    <w:link w:val="TitleChar"/>
    <w:uiPriority w:val="1"/>
    <w:qFormat/>
    <w:rsid w:val="004B7E44"/>
    <w:pPr>
      <w:spacing w:line="240" w:lineRule="auto"/>
      <w:contextualSpacing/>
    </w:pPr>
    <w:rPr>
      <w:rFonts w:asciiTheme="majorHAnsi" w:eastAsia="Times New Roman" w:hAnsiTheme="majorHAnsi" w:cs="Times New Roman"/>
      <w:b/>
      <w:caps/>
      <w:sz w:val="10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4B7E44"/>
    <w:rPr>
      <w:rFonts w:asciiTheme="majorHAnsi" w:eastAsia="Times New Roman" w:hAnsiTheme="majorHAnsi" w:cs="Times New Roman"/>
      <w:b/>
      <w:caps/>
      <w:color w:val="FFFFFF" w:themeColor="background1"/>
      <w:sz w:val="100"/>
      <w:szCs w:val="40"/>
    </w:rPr>
  </w:style>
  <w:style w:type="paragraph" w:styleId="Subtitle">
    <w:name w:val="Subtitle"/>
    <w:basedOn w:val="Normal"/>
    <w:link w:val="SubtitleChar"/>
    <w:uiPriority w:val="4"/>
    <w:qFormat/>
    <w:rsid w:val="004B7E44"/>
    <w:pPr>
      <w:contextualSpacing/>
    </w:pPr>
    <w:rPr>
      <w:rFonts w:eastAsia="Times New Roman" w:cs="Times New Roman"/>
      <w:b/>
      <w:sz w:val="72"/>
    </w:rPr>
  </w:style>
  <w:style w:type="character" w:customStyle="1" w:styleId="SubtitleChar">
    <w:name w:val="Subtitle Char"/>
    <w:basedOn w:val="DefaultParagraphFont"/>
    <w:link w:val="Subtitle"/>
    <w:uiPriority w:val="4"/>
    <w:rsid w:val="004B7E44"/>
    <w:rPr>
      <w:rFonts w:eastAsia="Times New Roman" w:cs="Times New Roman"/>
      <w:color w:val="FFFFFF" w:themeColor="background1"/>
      <w:sz w:val="72"/>
      <w:szCs w:val="22"/>
    </w:rPr>
  </w:style>
  <w:style w:type="paragraph" w:styleId="NoSpacing">
    <w:name w:val="No Spacing"/>
    <w:uiPriority w:val="1"/>
    <w:unhideWhenUsed/>
    <w:qFormat/>
    <w:rsid w:val="005A718F"/>
    <w:pPr>
      <w:spacing w:after="0"/>
    </w:pPr>
    <w:rPr>
      <w:rFonts w:eastAsia="Times New Roman" w:cs="Times New Roman"/>
      <w:spacing w:val="10"/>
    </w:rPr>
  </w:style>
  <w:style w:type="character" w:customStyle="1" w:styleId="Heading2Char">
    <w:name w:val="Heading 2 Char"/>
    <w:basedOn w:val="DefaultParagraphFont"/>
    <w:link w:val="Heading2"/>
    <w:uiPriority w:val="2"/>
    <w:rsid w:val="004B7E44"/>
    <w:rPr>
      <w:rFonts w:asciiTheme="majorHAnsi" w:eastAsia="Times New Roman" w:hAnsiTheme="majorHAnsi" w:cs="Times New Roman"/>
      <w:b/>
      <w:sz w:val="52"/>
      <w:szCs w:val="22"/>
    </w:rPr>
  </w:style>
  <w:style w:type="character" w:customStyle="1" w:styleId="Heading3Char">
    <w:name w:val="Heading 3 Char"/>
    <w:basedOn w:val="DefaultParagraphFont"/>
    <w:link w:val="Heading3"/>
    <w:uiPriority w:val="2"/>
    <w:rsid w:val="004B7E44"/>
    <w:rPr>
      <w:rFonts w:asciiTheme="majorHAnsi" w:eastAsia="Times New Roman" w:hAnsiTheme="majorHAnsi" w:cs="Times New Roman"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2"/>
    <w:rsid w:val="004B7E44"/>
    <w:rPr>
      <w:rFonts w:eastAsia="Times New Roman" w:cs="Times New Roman"/>
      <w:b/>
      <w:caps/>
      <w:color w:val="161718" w:themeColor="text1"/>
      <w:spacing w:val="20"/>
      <w:kern w:val="28"/>
      <w:sz w:val="24"/>
      <w:szCs w:val="22"/>
    </w:rPr>
  </w:style>
  <w:style w:type="paragraph" w:customStyle="1" w:styleId="Chapter">
    <w:name w:val="Chapter"/>
    <w:basedOn w:val="Normal"/>
    <w:uiPriority w:val="5"/>
    <w:unhideWhenUsed/>
    <w:qFormat/>
    <w:rsid w:val="00E76CAD"/>
    <w:pPr>
      <w:spacing w:before="20"/>
    </w:pPr>
    <w:rPr>
      <w:rFonts w:asciiTheme="majorHAnsi" w:eastAsia="Times New Roman" w:hAnsiTheme="majorHAnsi" w:cs="Times New Roman"/>
      <w:caps/>
      <w:color w:val="63676C" w:themeColor="text1" w:themeTint="A6"/>
      <w:szCs w:val="17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5A718F"/>
    <w:rPr>
      <w:rFonts w:eastAsia="Times New Roman" w:cs="Times New Roman"/>
      <w:spacing w:val="-4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18F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18F"/>
  </w:style>
  <w:style w:type="paragraph" w:styleId="Footer">
    <w:name w:val="footer"/>
    <w:basedOn w:val="Normal"/>
    <w:link w:val="FooterChar"/>
    <w:uiPriority w:val="99"/>
    <w:unhideWhenUsed/>
    <w:rsid w:val="005A718F"/>
    <w:pPr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A718F"/>
  </w:style>
  <w:style w:type="character" w:styleId="PlaceholderText">
    <w:name w:val="Placeholder Text"/>
    <w:basedOn w:val="DefaultParagraphFont"/>
    <w:uiPriority w:val="99"/>
    <w:semiHidden/>
    <w:rsid w:val="00945900"/>
    <w:rPr>
      <w:color w:val="808080"/>
    </w:rPr>
  </w:style>
  <w:style w:type="paragraph" w:styleId="ListParagraph">
    <w:name w:val="List Paragraph"/>
    <w:basedOn w:val="Normal"/>
    <w:uiPriority w:val="34"/>
    <w:qFormat/>
    <w:rsid w:val="00392C57"/>
    <w:pPr>
      <w:spacing w:after="160" w:line="259" w:lineRule="auto"/>
      <w:ind w:left="720"/>
      <w:contextualSpacing/>
    </w:pPr>
    <w:rPr>
      <w:rFonts w:eastAsiaTheme="minorHAnsi"/>
      <w:color w:val="auto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2F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2F0"/>
    <w:rPr>
      <w:rFonts w:eastAsiaTheme="minorEastAsia"/>
      <w:color w:val="FFFFFF" w:themeColor="background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72F0"/>
    <w:rPr>
      <w:vertAlign w:val="superscript"/>
    </w:rPr>
  </w:style>
  <w:style w:type="table" w:styleId="TableGrid">
    <w:name w:val="Table Grid"/>
    <w:basedOn w:val="TableNormal"/>
    <w:uiPriority w:val="59"/>
    <w:rsid w:val="00EA35F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72B5D"/>
    <w:pPr>
      <w:keepLines/>
      <w:spacing w:before="240" w:line="259" w:lineRule="auto"/>
      <w:outlineLvl w:val="9"/>
    </w:pPr>
    <w:rPr>
      <w:rFonts w:eastAsiaTheme="majorEastAsia" w:cstheme="majorBidi"/>
      <w:b w:val="0"/>
      <w:color w:val="7A042E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72B5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72B5D"/>
    <w:rPr>
      <w:color w:val="93C842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1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693"/>
    <w:rPr>
      <w:rFonts w:eastAsiaTheme="minorEastAsia"/>
      <w:color w:val="FFFFFF" w:themeColor="background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693"/>
    <w:rPr>
      <w:rFonts w:eastAsiaTheme="minorEastAsia"/>
      <w:b/>
      <w:bCs/>
      <w:color w:val="FFFFFF" w:themeColor="background1"/>
      <w:sz w:val="20"/>
      <w:szCs w:val="20"/>
    </w:rPr>
  </w:style>
  <w:style w:type="paragraph" w:styleId="Revision">
    <w:name w:val="Revision"/>
    <w:hidden/>
    <w:uiPriority w:val="99"/>
    <w:semiHidden/>
    <w:rsid w:val="00391693"/>
    <w:pPr>
      <w:spacing w:after="0" w:line="240" w:lineRule="auto"/>
    </w:pPr>
    <w:rPr>
      <w:rFonts w:eastAsiaTheme="minorEastAsia"/>
      <w:color w:val="FFFFFF" w:themeColor="background1"/>
      <w:sz w:val="28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39169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91693"/>
    <w:rPr>
      <w:rFonts w:ascii="Times New Roman" w:eastAsiaTheme="minorEastAsia" w:hAnsi="Times New Roman" w:cs="Times New Roman"/>
      <w:color w:val="FFFFFF" w:themeColor="background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FF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29D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2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cenn.org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ano.tkabladze\AppData\Roaming\Microsoft\Templates\Business%20report%20(Professional%20design).dotx" TargetMode="External"/></Relationships>
</file>

<file path=word/theme/theme1.xml><?xml version="1.0" encoding="utf-8"?>
<a:theme xmlns:a="http://schemas.openxmlformats.org/drawingml/2006/main" name="Theme2">
  <a:themeElements>
    <a:clrScheme name="Custom 51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A4063E"/>
      </a:accent1>
      <a:accent2>
        <a:srgbClr val="93C842"/>
      </a:accent2>
      <a:accent3>
        <a:srgbClr val="1D7D74"/>
      </a:accent3>
      <a:accent4>
        <a:srgbClr val="B50745"/>
      </a:accent4>
      <a:accent5>
        <a:srgbClr val="93C842"/>
      </a:accent5>
      <a:accent6>
        <a:srgbClr val="A4063E"/>
      </a:accent6>
      <a:hlink>
        <a:srgbClr val="93C842"/>
      </a:hlink>
      <a:folHlink>
        <a:srgbClr val="93C842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EA067-B14B-4AD6-9F60-4135A634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report (Professional design)</Template>
  <TotalTime>38</TotalTime>
  <Pages>7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melano.tkabladze</dc:creator>
  <cp:keywords/>
  <dc:description/>
  <cp:lastModifiedBy>CENN</cp:lastModifiedBy>
  <cp:revision>19</cp:revision>
  <cp:lastPrinted>2019-12-01T10:13:00Z</cp:lastPrinted>
  <dcterms:created xsi:type="dcterms:W3CDTF">2026-08-14T07:12:00Z</dcterms:created>
  <dcterms:modified xsi:type="dcterms:W3CDTF">2026-09-08T07:41:00Z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9b7e51ada142a0f83f8f1235b85396f746ada6c70b95f92d551af21eb036367e</vt:lpwstr>
  </property>
</Properties>
</file>